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F9762F" w14:textId="77777777" w:rsidR="0075062E" w:rsidRPr="0075062E" w:rsidRDefault="0075062E" w:rsidP="00512A3D">
      <w:pPr>
        <w:bidi/>
        <w:jc w:val="center"/>
        <w:rPr>
          <w:rFonts w:ascii="Faruma" w:hAnsi="Faruma" w:cs="Faruma"/>
          <w:b/>
          <w:bCs/>
          <w:sz w:val="18"/>
          <w:szCs w:val="20"/>
          <w:u w:val="single"/>
          <w:rtl/>
          <w:lang w:bidi="dv-MV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sdt>
      <w:sdtPr>
        <w:rPr>
          <w:rFonts w:ascii="Faruma" w:hAnsi="Faruma" w:cs="Faruma" w:hint="cs"/>
          <w:b/>
          <w:bCs/>
          <w:sz w:val="28"/>
          <w:szCs w:val="32"/>
          <w:u w:val="single"/>
          <w:rtl/>
          <w:lang w:bidi="dv-MV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id w:val="1806807613"/>
        <w:lock w:val="sdtContentLocked"/>
        <w:placeholder>
          <w:docPart w:val="DefaultPlaceholder_-1854013440"/>
        </w:placeholder>
        <w:group/>
      </w:sdtPr>
      <w:sdtEndPr>
        <w:rPr>
          <w:rFonts w:hint="default"/>
        </w:rPr>
      </w:sdtEndPr>
      <w:sdtContent>
        <w:p w14:paraId="30092CEA" w14:textId="250020DD" w:rsidR="00512A3D" w:rsidRDefault="00C3613A" w:rsidP="00C96B70">
          <w:pPr>
            <w:bidi/>
            <w:jc w:val="center"/>
            <w:rPr>
              <w:rFonts w:ascii="Faruma" w:hAnsi="Faruma" w:cs="Faruma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512A3D">
            <w:rPr>
              <w:rFonts w:ascii="Faruma" w:hAnsi="Faruma" w:cs="Faruma" w:hint="cs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ކޯޓަށް ހުށަހަޅަންޖެހޭ </w:t>
          </w:r>
          <w:r w:rsidR="006C3D85" w:rsidRPr="00512A3D">
            <w:rPr>
              <w:rFonts w:ascii="Faruma" w:hAnsi="Faruma" w:cs="Faruma" w:hint="cs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މެޑިކަލް </w:t>
          </w:r>
          <w:r w:rsidR="009460EE" w:rsidRPr="00512A3D">
            <w:rPr>
              <w:rFonts w:ascii="Faruma" w:hAnsi="Faruma" w:cs="Faruma" w:hint="cs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ފޯމު</w:t>
          </w:r>
          <w:r w:rsidRPr="00512A3D">
            <w:rPr>
              <w:rFonts w:ascii="Faruma" w:hAnsi="Faruma" w:cs="Faruma" w:hint="cs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</w:t>
          </w:r>
        </w:p>
        <w:p w14:paraId="23BAE5D3" w14:textId="5B0D808B" w:rsidR="00C51E25" w:rsidRPr="00C3613A" w:rsidRDefault="00C3613A" w:rsidP="00C96B70">
          <w:pPr>
            <w:bidi/>
            <w:jc w:val="center"/>
            <w:rPr>
              <w:rFonts w:ascii="Faruma" w:hAnsi="Faruma" w:cs="Faruma"/>
              <w:b/>
              <w:bCs/>
              <w:sz w:val="32"/>
              <w:szCs w:val="32"/>
              <w:u w:val="single"/>
              <w:lang w:val="en-US" w:bidi="dv-MV"/>
            </w:rPr>
          </w:pPr>
          <w:r w:rsidRPr="00512A3D">
            <w:rPr>
              <w:rFonts w:ascii="Faruma" w:hAnsi="Faruma" w:cs="Faruma" w:hint="cs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</w:t>
          </w:r>
          <w:r w:rsidRPr="00512A3D">
            <w:rPr>
              <w:rFonts w:ascii="Faruma" w:hAnsi="Faruma" w:cs="Faruma"/>
              <w:b/>
              <w:bCs/>
              <w:sz w:val="28"/>
              <w:szCs w:val="32"/>
              <w:u w:val="single"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Medical</w:t>
          </w:r>
          <w:r>
            <w:rPr>
              <w:rFonts w:ascii="Faruma" w:hAnsi="Faruma" w:cs="Faruma"/>
              <w:b/>
              <w:bCs/>
              <w:sz w:val="32"/>
              <w:szCs w:val="32"/>
              <w:u w:val="single"/>
              <w:lang w:val="en-US" w:bidi="dv-MV"/>
            </w:rPr>
            <w:t xml:space="preserve"> </w:t>
          </w:r>
          <w:r w:rsidRPr="00512A3D">
            <w:rPr>
              <w:rFonts w:ascii="Faruma" w:hAnsi="Faruma" w:cs="Faruma"/>
              <w:b/>
              <w:bCs/>
              <w:sz w:val="28"/>
              <w:szCs w:val="32"/>
              <w:u w:val="single"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Form</w:t>
          </w:r>
        </w:p>
      </w:sdtContent>
    </w:sdt>
    <w:p w14:paraId="540F8E24" w14:textId="77777777" w:rsidR="009460EE" w:rsidRDefault="009460EE" w:rsidP="009460EE">
      <w:pPr>
        <w:bidi/>
        <w:rPr>
          <w:rFonts w:ascii="Faruma" w:hAnsi="Faruma" w:cs="Faruma"/>
          <w:rtl/>
        </w:rPr>
      </w:pPr>
    </w:p>
    <w:sdt>
      <w:sdtPr>
        <w:rPr>
          <w:rFonts w:ascii="Faruma" w:hAnsi="Faruma" w:cs="Faruma" w:hint="cs"/>
          <w:b/>
          <w:bCs/>
          <w:sz w:val="20"/>
          <w:szCs w:val="20"/>
          <w:rtl/>
          <w:lang w:bidi="dv-MV"/>
        </w:rPr>
        <w:id w:val="1075860719"/>
        <w:lock w:val="sdtContentLocked"/>
        <w:placeholder>
          <w:docPart w:val="DefaultPlaceholder_-1854013440"/>
        </w:placeholder>
        <w:group/>
      </w:sdtPr>
      <w:sdtEndPr>
        <w:rPr>
          <w:rFonts w:ascii="Times New Roman" w:hAnsi="Times New Roman" w:cs="Times New Roman"/>
          <w:b w:val="0"/>
          <w:bCs w:val="0"/>
          <w:color w:val="E7E6E6" w:themeColor="background2"/>
          <w:sz w:val="24"/>
          <w:szCs w:val="24"/>
          <w:lang w:bidi="ar-SA"/>
        </w:rPr>
      </w:sdtEndPr>
      <w:sdtContent>
        <w:tbl>
          <w:tblPr>
            <w:tblStyle w:val="TableGrid"/>
            <w:bidiVisual/>
            <w:tblW w:w="4770" w:type="dxa"/>
            <w:tblInd w:w="4340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941"/>
            <w:gridCol w:w="2829"/>
          </w:tblGrid>
          <w:tr w:rsidR="009460EE" w:rsidRPr="009460EE" w14:paraId="16DFACB7" w14:textId="77777777" w:rsidTr="006C3D85">
            <w:tc>
              <w:tcPr>
                <w:tcW w:w="4770" w:type="dxa"/>
                <w:gridSpan w:val="2"/>
                <w:tcBorders>
                  <w:bottom w:val="single" w:sz="4" w:space="0" w:color="auto"/>
                </w:tcBorders>
                <w:shd w:val="clear" w:color="auto" w:fill="A6A6A6" w:themeFill="background1" w:themeFillShade="A6"/>
              </w:tcPr>
              <w:p w14:paraId="73CCE7A5" w14:textId="5114A524" w:rsidR="009460EE" w:rsidRPr="00556CB0" w:rsidRDefault="009460EE" w:rsidP="009460EE">
                <w:pPr>
                  <w:bidi/>
                  <w:rPr>
                    <w:rFonts w:ascii="Faruma" w:hAnsi="Faruma" w:cs="Faruma"/>
                    <w:b/>
                    <w:bCs/>
                    <w:sz w:val="20"/>
                    <w:szCs w:val="20"/>
                    <w:rtl/>
                  </w:rPr>
                </w:pPr>
                <w:r w:rsidRPr="00556CB0">
                  <w:rPr>
                    <w:rFonts w:ascii="Faruma" w:hAnsi="Faruma" w:cs="Faruma" w:hint="cs"/>
                    <w:b/>
                    <w:bCs/>
                    <w:sz w:val="20"/>
                    <w:szCs w:val="20"/>
                    <w:rtl/>
                    <w:lang w:bidi="dv-MV"/>
                  </w:rPr>
                  <w:t>ހަމައެކަނި ސުޕްރީމް ކޯޓުގެ ބޭނުމަށް</w:t>
                </w:r>
              </w:p>
            </w:tc>
          </w:tr>
          <w:tr w:rsidR="009460EE" w:rsidRPr="009460EE" w14:paraId="282B01CE" w14:textId="77777777" w:rsidTr="006C3D85">
            <w:tc>
              <w:tcPr>
                <w:tcW w:w="1941" w:type="dxa"/>
              </w:tcPr>
              <w:p w14:paraId="1DF1A10E" w14:textId="77777777" w:rsidR="009460EE" w:rsidRPr="009460EE" w:rsidRDefault="00DB168E" w:rsidP="009460EE">
                <w:pPr>
                  <w:bidi/>
                  <w:rPr>
                    <w:rFonts w:ascii="Faruma" w:hAnsi="Faruma" w:cs="Faruma"/>
                    <w:sz w:val="20"/>
                    <w:szCs w:val="20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sz w:val="20"/>
                    <w:szCs w:val="20"/>
                    <w:rtl/>
                    <w:lang w:bidi="dv-MV"/>
                  </w:rPr>
                  <w:t>ހުށަހެޅި ތާރީޚާއި ގަޑި</w:t>
                </w:r>
                <w:r w:rsidR="009460EE" w:rsidRPr="009460EE">
                  <w:rPr>
                    <w:rFonts w:ascii="Faruma" w:hAnsi="Faruma" w:cs="Faruma" w:hint="cs"/>
                    <w:sz w:val="20"/>
                    <w:szCs w:val="20"/>
                    <w:rtl/>
                    <w:lang w:bidi="dv-MV"/>
                  </w:rPr>
                  <w:t>:</w:t>
                </w:r>
              </w:p>
            </w:tc>
            <w:tc>
              <w:tcPr>
                <w:tcW w:w="2829" w:type="dxa"/>
              </w:tcPr>
              <w:p w14:paraId="59BC4EE1" w14:textId="77777777" w:rsidR="009460EE" w:rsidRPr="009460EE" w:rsidRDefault="009460EE" w:rsidP="009460EE">
                <w:pPr>
                  <w:bidi/>
                  <w:rPr>
                    <w:rFonts w:ascii="Faruma" w:hAnsi="Faruma" w:cs="Faruma"/>
                    <w:sz w:val="20"/>
                    <w:szCs w:val="20"/>
                    <w:rtl/>
                  </w:rPr>
                </w:pPr>
                <w:r w:rsidRPr="004D2EB1">
                  <w:rPr>
                    <w:rFonts w:hint="cs"/>
                    <w:color w:val="E7E6E6" w:themeColor="background2"/>
                    <w:rtl/>
                  </w:rPr>
                  <w:t>_____________________</w:t>
                </w:r>
              </w:p>
            </w:tc>
          </w:tr>
          <w:tr w:rsidR="006C3D85" w:rsidRPr="009460EE" w14:paraId="75410875" w14:textId="77777777" w:rsidTr="006C3D85">
            <w:tc>
              <w:tcPr>
                <w:tcW w:w="1941" w:type="dxa"/>
              </w:tcPr>
              <w:p w14:paraId="14F0FD2D" w14:textId="77777777" w:rsidR="006C3D85" w:rsidRPr="009460EE" w:rsidRDefault="006C3D85" w:rsidP="006C3D85">
                <w:pPr>
                  <w:bidi/>
                  <w:rPr>
                    <w:rFonts w:ascii="Faruma" w:hAnsi="Faruma" w:cs="Faruma"/>
                    <w:sz w:val="20"/>
                    <w:szCs w:val="20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sz w:val="20"/>
                    <w:szCs w:val="20"/>
                    <w:rtl/>
                    <w:lang w:bidi="dv-MV"/>
                  </w:rPr>
                  <w:t>ބަލައިގަތް މުވައްޒަފު:</w:t>
                </w:r>
              </w:p>
            </w:tc>
            <w:tc>
              <w:tcPr>
                <w:tcW w:w="2829" w:type="dxa"/>
              </w:tcPr>
              <w:p w14:paraId="7C2D69CE" w14:textId="77777777" w:rsidR="006C3D85" w:rsidRPr="009460EE" w:rsidRDefault="006C3D85" w:rsidP="006C3D85">
                <w:pPr>
                  <w:bidi/>
                  <w:rPr>
                    <w:rFonts w:ascii="Faruma" w:hAnsi="Faruma" w:cs="Faruma"/>
                    <w:sz w:val="20"/>
                    <w:szCs w:val="20"/>
                    <w:rtl/>
                  </w:rPr>
                </w:pPr>
                <w:r w:rsidRPr="004D2EB1">
                  <w:rPr>
                    <w:rFonts w:hint="cs"/>
                    <w:color w:val="E7E6E6" w:themeColor="background2"/>
                    <w:rtl/>
                  </w:rPr>
                  <w:t>_____________________</w:t>
                </w:r>
              </w:p>
            </w:tc>
          </w:tr>
          <w:tr w:rsidR="006C3D85" w:rsidRPr="009460EE" w14:paraId="56FE4F69" w14:textId="77777777" w:rsidTr="006C3D85">
            <w:tc>
              <w:tcPr>
                <w:tcW w:w="1941" w:type="dxa"/>
              </w:tcPr>
              <w:p w14:paraId="5AEE5DD3" w14:textId="77777777" w:rsidR="006C3D85" w:rsidRPr="009460EE" w:rsidRDefault="006C3D85" w:rsidP="006C3D85">
                <w:pPr>
                  <w:bidi/>
                  <w:rPr>
                    <w:rFonts w:ascii="Faruma" w:hAnsi="Faruma" w:cs="Faruma"/>
                    <w:sz w:val="20"/>
                    <w:szCs w:val="20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sz w:val="20"/>
                    <w:szCs w:val="20"/>
                    <w:rtl/>
                    <w:lang w:bidi="dv-MV"/>
                  </w:rPr>
                  <w:t>މައްސަލަ ބަލާ ސެކްޝަން:</w:t>
                </w:r>
              </w:p>
            </w:tc>
            <w:tc>
              <w:tcPr>
                <w:tcW w:w="2829" w:type="dxa"/>
              </w:tcPr>
              <w:p w14:paraId="05924218" w14:textId="738F0736" w:rsidR="006C3D85" w:rsidRPr="009460EE" w:rsidRDefault="006C3D85" w:rsidP="006C3D85">
                <w:pPr>
                  <w:bidi/>
                  <w:rPr>
                    <w:rFonts w:ascii="Faruma" w:hAnsi="Faruma" w:cs="Faruma"/>
                    <w:sz w:val="20"/>
                    <w:szCs w:val="20"/>
                    <w:rtl/>
                  </w:rPr>
                </w:pPr>
                <w:r w:rsidRPr="004D2EB1">
                  <w:rPr>
                    <w:rFonts w:hint="cs"/>
                    <w:color w:val="E7E6E6" w:themeColor="background2"/>
                    <w:rtl/>
                  </w:rPr>
                  <w:t>_____________________</w:t>
                </w:r>
              </w:p>
            </w:tc>
          </w:tr>
        </w:tbl>
      </w:sdtContent>
    </w:sdt>
    <w:p w14:paraId="2A20D750" w14:textId="4D2DFD18" w:rsidR="004327DF" w:rsidRDefault="004327DF" w:rsidP="004327DF">
      <w:pPr>
        <w:bidi/>
      </w:pPr>
    </w:p>
    <w:sdt>
      <w:sdtPr>
        <w:rPr>
          <w:rFonts w:ascii="Faruma" w:hAnsi="Faruma" w:cs="Faruma"/>
          <w:b/>
          <w:bCs/>
          <w:sz w:val="22"/>
          <w:szCs w:val="22"/>
          <w:rtl/>
          <w:lang w:val="en-US" w:bidi="dv-MV"/>
        </w:rPr>
        <w:id w:val="1772198586"/>
        <w:lock w:val="contentLocked"/>
        <w:placeholder>
          <w:docPart w:val="DefaultPlaceholder_-1854013440"/>
        </w:placeholder>
        <w:group/>
      </w:sdtPr>
      <w:sdtEndPr>
        <w:rPr>
          <w:rFonts w:ascii="Times New Roman" w:hAnsi="Times New Roman" w:cs="Times New Roman"/>
          <w:b w:val="0"/>
          <w:bCs w:val="0"/>
          <w:sz w:val="18"/>
          <w:szCs w:val="18"/>
          <w:lang w:val="en-GB" w:bidi="ar-SA"/>
        </w:rPr>
      </w:sdtEndPr>
      <w:sdtContent>
        <w:tbl>
          <w:tblPr>
            <w:tblStyle w:val="TableGrid"/>
            <w:bidiVisual/>
            <w:tblW w:w="9073" w:type="dxa"/>
            <w:tblLook w:val="04A0" w:firstRow="1" w:lastRow="0" w:firstColumn="1" w:lastColumn="0" w:noHBand="0" w:noVBand="1"/>
          </w:tblPr>
          <w:tblGrid>
            <w:gridCol w:w="3142"/>
            <w:gridCol w:w="5931"/>
          </w:tblGrid>
          <w:tr w:rsidR="00C80167" w14:paraId="6BBE1A1C" w14:textId="77777777" w:rsidTr="00C80167">
            <w:tc>
              <w:tcPr>
                <w:tcW w:w="9073" w:type="dxa"/>
                <w:gridSpan w:val="2"/>
                <w:shd w:val="clear" w:color="auto" w:fill="F2F2F2" w:themeFill="background1" w:themeFillShade="F2"/>
              </w:tcPr>
              <w:p w14:paraId="7D28F034" w14:textId="61A93E89" w:rsidR="00C80167" w:rsidRPr="00C80167" w:rsidRDefault="00C80167" w:rsidP="004327DF">
                <w:pPr>
                  <w:pStyle w:val="ListParagraph"/>
                  <w:numPr>
                    <w:ilvl w:val="0"/>
                    <w:numId w:val="22"/>
                  </w:numPr>
                  <w:bidi/>
                  <w:ind w:left="360"/>
                  <w:contextualSpacing w:val="0"/>
                  <w:rPr>
                    <w:rFonts w:ascii="Faruma" w:hAnsi="Faruma" w:cs="Faruma"/>
                    <w:b/>
                    <w:bCs/>
                    <w:sz w:val="22"/>
                    <w:szCs w:val="22"/>
                  </w:rPr>
                </w:pPr>
                <w:r w:rsidRPr="00C8016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ހުށަހަޅާ ފަރާތުގެ މަޢުލޫމާތު</w:t>
                </w:r>
              </w:p>
              <w:p w14:paraId="5A362F36" w14:textId="5DB0E137" w:rsidR="00C80167" w:rsidRDefault="00C80167" w:rsidP="004327DF">
                <w:pPr>
                  <w:bidi/>
                  <w:rPr>
                    <w:rtl/>
                  </w:rPr>
                </w:pPr>
                <w:r w:rsidRPr="00C80167">
                  <w:rPr>
                    <w:rFonts w:ascii="Faruma" w:hAnsi="Faruma" w:cs="Faruma"/>
                    <w:b/>
                    <w:bCs/>
                    <w:sz w:val="22"/>
                    <w:szCs w:val="22"/>
                  </w:rPr>
                  <w:t>Applicants Information</w:t>
                </w:r>
                <w:r>
                  <w:rPr>
                    <w:rFonts w:ascii="Faruma" w:hAnsi="Faruma" w:cs="Faruma"/>
                    <w:b/>
                    <w:bCs/>
                    <w:sz w:val="22"/>
                    <w:szCs w:val="22"/>
                  </w:rPr>
                  <w:t xml:space="preserve">   </w:t>
                </w:r>
              </w:p>
            </w:tc>
          </w:tr>
          <w:tr w:rsidR="004327DF" w14:paraId="353D709F" w14:textId="77777777" w:rsidTr="00743EE5">
            <w:tc>
              <w:tcPr>
                <w:tcW w:w="3142" w:type="dxa"/>
              </w:tcPr>
              <w:p w14:paraId="0765914C" w14:textId="77777777" w:rsidR="004327DF" w:rsidRPr="004D178F" w:rsidRDefault="004327DF" w:rsidP="00C80167">
                <w:pPr>
                  <w:bidi/>
                  <w:ind w:left="327"/>
                  <w:rPr>
                    <w:rFonts w:ascii="Faruma" w:hAnsi="Faruma" w:cs="Faruma"/>
                    <w:sz w:val="18"/>
                    <w:szCs w:val="18"/>
                    <w:lang w:val="en-US" w:bidi="dv-MV"/>
                  </w:rPr>
                </w:pPr>
                <w:r w:rsidRPr="004D178F">
                  <w:rPr>
                    <w:rFonts w:ascii="Faruma" w:hAnsi="Faruma" w:cs="Faruma"/>
                    <w:sz w:val="18"/>
                    <w:szCs w:val="18"/>
                    <w:rtl/>
                    <w:lang w:val="en-US" w:bidi="dv-MV"/>
                  </w:rPr>
                  <w:t>ފުރިހަމަ ނަން</w:t>
                </w:r>
                <w:r w:rsidRPr="004D178F">
                  <w:rPr>
                    <w:rFonts w:ascii="Faruma" w:hAnsi="Faruma" w:cs="Faruma" w:hint="cs"/>
                    <w:sz w:val="18"/>
                    <w:szCs w:val="18"/>
                    <w:rtl/>
                    <w:lang w:val="en-US" w:bidi="dv-MV"/>
                  </w:rPr>
                  <w:t xml:space="preserve"> </w:t>
                </w:r>
              </w:p>
              <w:p w14:paraId="76FC88CC" w14:textId="5903833C" w:rsidR="004327DF" w:rsidRPr="004D178F" w:rsidRDefault="004327DF" w:rsidP="00C80167">
                <w:pPr>
                  <w:bidi/>
                  <w:ind w:left="327"/>
                  <w:rPr>
                    <w:sz w:val="18"/>
                    <w:szCs w:val="18"/>
                    <w:rtl/>
                  </w:rPr>
                </w:pPr>
                <w:r w:rsidRPr="004D178F">
                  <w:rPr>
                    <w:rFonts w:ascii="Faruma" w:hAnsi="Faruma" w:cs="Faruma"/>
                    <w:sz w:val="18"/>
                    <w:szCs w:val="18"/>
                    <w:lang w:val="en-US" w:bidi="dv-MV"/>
                  </w:rPr>
                  <w:t xml:space="preserve"> Full Name</w:t>
                </w:r>
              </w:p>
            </w:tc>
            <w:tc>
              <w:tcPr>
                <w:tcW w:w="5931" w:type="dxa"/>
              </w:tcPr>
              <w:p w14:paraId="45F7246E" w14:textId="77777777" w:rsidR="004327DF" w:rsidRPr="004D178F" w:rsidRDefault="004327DF" w:rsidP="004327DF">
                <w:pPr>
                  <w:bidi/>
                  <w:rPr>
                    <w:sz w:val="18"/>
                    <w:szCs w:val="18"/>
                    <w:rtl/>
                  </w:rPr>
                </w:pPr>
              </w:p>
            </w:tc>
          </w:tr>
          <w:tr w:rsidR="004327DF" w14:paraId="0055B8A5" w14:textId="77777777" w:rsidTr="00743EE5">
            <w:tc>
              <w:tcPr>
                <w:tcW w:w="3142" w:type="dxa"/>
              </w:tcPr>
              <w:p w14:paraId="65035B61" w14:textId="77777777" w:rsidR="004327DF" w:rsidRPr="004D178F" w:rsidRDefault="004327DF" w:rsidP="00C80167">
                <w:pPr>
                  <w:bidi/>
                  <w:ind w:left="327"/>
                  <w:rPr>
                    <w:rFonts w:ascii="Faruma" w:hAnsi="Faruma" w:cs="Faruma"/>
                    <w:sz w:val="18"/>
                    <w:szCs w:val="18"/>
                    <w:lang w:bidi="dv-MV"/>
                  </w:rPr>
                </w:pPr>
                <w:r w:rsidRPr="004D178F">
                  <w:rPr>
                    <w:rFonts w:ascii="Faruma" w:hAnsi="Faruma" w:cs="Faruma" w:hint="cs"/>
                    <w:sz w:val="18"/>
                    <w:szCs w:val="18"/>
                    <w:rtl/>
                    <w:lang w:bidi="dv-MV"/>
                  </w:rPr>
                  <w:t>ދާއިމީ އެޑްރެސް</w:t>
                </w:r>
              </w:p>
              <w:p w14:paraId="11164361" w14:textId="6C80EFD0" w:rsidR="004327DF" w:rsidRPr="004D178F" w:rsidRDefault="004327DF" w:rsidP="00C80167">
                <w:pPr>
                  <w:bidi/>
                  <w:ind w:left="327"/>
                  <w:rPr>
                    <w:sz w:val="18"/>
                    <w:szCs w:val="18"/>
                    <w:rtl/>
                  </w:rPr>
                </w:pPr>
                <w:r w:rsidRPr="004D178F">
                  <w:rPr>
                    <w:rFonts w:ascii="Faruma" w:hAnsi="Faruma" w:cs="Faruma"/>
                    <w:sz w:val="18"/>
                    <w:szCs w:val="18"/>
                    <w:lang w:val="en-US" w:bidi="dv-MV"/>
                  </w:rPr>
                  <w:t>Permanent Address</w:t>
                </w:r>
              </w:p>
            </w:tc>
            <w:tc>
              <w:tcPr>
                <w:tcW w:w="5931" w:type="dxa"/>
              </w:tcPr>
              <w:p w14:paraId="571FF70E" w14:textId="77777777" w:rsidR="004327DF" w:rsidRPr="004D178F" w:rsidRDefault="004327DF" w:rsidP="004327DF">
                <w:pPr>
                  <w:bidi/>
                  <w:rPr>
                    <w:sz w:val="18"/>
                    <w:szCs w:val="18"/>
                    <w:rtl/>
                  </w:rPr>
                </w:pPr>
              </w:p>
            </w:tc>
          </w:tr>
          <w:tr w:rsidR="004327DF" w14:paraId="0161DD20" w14:textId="77777777" w:rsidTr="00743EE5">
            <w:tc>
              <w:tcPr>
                <w:tcW w:w="3142" w:type="dxa"/>
              </w:tcPr>
              <w:p w14:paraId="3F10361F" w14:textId="77777777" w:rsidR="004327DF" w:rsidRPr="004D178F" w:rsidRDefault="004327DF" w:rsidP="00C80167">
                <w:pPr>
                  <w:bidi/>
                  <w:ind w:left="327"/>
                  <w:rPr>
                    <w:rFonts w:ascii="Faruma" w:hAnsi="Faruma" w:cs="Faruma"/>
                    <w:sz w:val="18"/>
                    <w:szCs w:val="18"/>
                    <w:lang w:val="en-US" w:bidi="dv-MV"/>
                  </w:rPr>
                </w:pPr>
                <w:r w:rsidRPr="004D178F">
                  <w:rPr>
                    <w:rFonts w:ascii="Faruma" w:hAnsi="Faruma" w:cs="Faruma" w:hint="cs"/>
                    <w:sz w:val="18"/>
                    <w:szCs w:val="18"/>
                    <w:rtl/>
                    <w:lang w:bidi="dv-MV"/>
                  </w:rPr>
                  <w:t xml:space="preserve">މިހާރު އުޅޭ އެޑްރެސް </w:t>
                </w:r>
              </w:p>
              <w:p w14:paraId="73993C46" w14:textId="5185AFDD" w:rsidR="004327DF" w:rsidRPr="004D178F" w:rsidRDefault="004327DF" w:rsidP="00C80167">
                <w:pPr>
                  <w:bidi/>
                  <w:ind w:left="327"/>
                  <w:rPr>
                    <w:sz w:val="18"/>
                    <w:szCs w:val="18"/>
                    <w:rtl/>
                  </w:rPr>
                </w:pPr>
                <w:r w:rsidRPr="004D178F">
                  <w:rPr>
                    <w:rFonts w:ascii="Faruma" w:hAnsi="Faruma" w:cs="Faruma"/>
                    <w:sz w:val="18"/>
                    <w:szCs w:val="18"/>
                    <w:lang w:val="en-US" w:bidi="dv-MV"/>
                  </w:rPr>
                  <w:t>Present Address</w:t>
                </w:r>
              </w:p>
            </w:tc>
            <w:tc>
              <w:tcPr>
                <w:tcW w:w="5931" w:type="dxa"/>
              </w:tcPr>
              <w:p w14:paraId="15B2A49D" w14:textId="77777777" w:rsidR="004327DF" w:rsidRPr="004D178F" w:rsidRDefault="004327DF" w:rsidP="004327DF">
                <w:pPr>
                  <w:bidi/>
                  <w:rPr>
                    <w:sz w:val="18"/>
                    <w:szCs w:val="18"/>
                    <w:rtl/>
                  </w:rPr>
                </w:pPr>
              </w:p>
            </w:tc>
          </w:tr>
          <w:tr w:rsidR="004327DF" w14:paraId="0361E5CB" w14:textId="77777777" w:rsidTr="00743EE5">
            <w:tc>
              <w:tcPr>
                <w:tcW w:w="3142" w:type="dxa"/>
              </w:tcPr>
              <w:p w14:paraId="4E1A2253" w14:textId="77777777" w:rsidR="004327DF" w:rsidRPr="004D178F" w:rsidRDefault="004327DF" w:rsidP="00C80167">
                <w:pPr>
                  <w:bidi/>
                  <w:ind w:left="327"/>
                  <w:rPr>
                    <w:rFonts w:ascii="Faruma" w:hAnsi="Faruma" w:cs="Faruma"/>
                    <w:sz w:val="18"/>
                    <w:szCs w:val="18"/>
                    <w:lang w:bidi="dv-MV"/>
                  </w:rPr>
                </w:pPr>
                <w:r w:rsidRPr="004D178F">
                  <w:rPr>
                    <w:rFonts w:ascii="Faruma" w:hAnsi="Faruma" w:cs="Faruma"/>
                    <w:sz w:val="18"/>
                    <w:szCs w:val="18"/>
                    <w:rtl/>
                    <w:lang w:bidi="dv-MV"/>
                  </w:rPr>
                  <w:t>އައި.ޑީ ކާޑު ނަންބަރު</w:t>
                </w:r>
                <w:r w:rsidRPr="004D178F">
                  <w:rPr>
                    <w:rFonts w:ascii="Faruma" w:hAnsi="Faruma" w:cs="Faruma" w:hint="cs"/>
                    <w:sz w:val="18"/>
                    <w:szCs w:val="18"/>
                    <w:rtl/>
                    <w:lang w:bidi="dv-MV"/>
                  </w:rPr>
                  <w:t xml:space="preserve"> </w:t>
                </w:r>
              </w:p>
              <w:p w14:paraId="226CD00C" w14:textId="3F707C02" w:rsidR="004327DF" w:rsidRPr="004D178F" w:rsidRDefault="004327DF" w:rsidP="00C80167">
                <w:pPr>
                  <w:bidi/>
                  <w:ind w:left="327"/>
                  <w:rPr>
                    <w:sz w:val="18"/>
                    <w:szCs w:val="18"/>
                    <w:rtl/>
                  </w:rPr>
                </w:pPr>
                <w:r w:rsidRPr="004D178F">
                  <w:rPr>
                    <w:rFonts w:ascii="Faruma" w:hAnsi="Faruma" w:cs="Faruma"/>
                    <w:sz w:val="18"/>
                    <w:szCs w:val="18"/>
                    <w:lang w:val="en-US" w:bidi="dv-MV"/>
                  </w:rPr>
                  <w:t>ID Card No</w:t>
                </w:r>
              </w:p>
            </w:tc>
            <w:tc>
              <w:tcPr>
                <w:tcW w:w="5931" w:type="dxa"/>
              </w:tcPr>
              <w:p w14:paraId="2386BF34" w14:textId="77777777" w:rsidR="004327DF" w:rsidRPr="004D178F" w:rsidRDefault="004327DF" w:rsidP="004327DF">
                <w:pPr>
                  <w:bidi/>
                  <w:rPr>
                    <w:sz w:val="18"/>
                    <w:szCs w:val="18"/>
                    <w:rtl/>
                  </w:rPr>
                </w:pPr>
              </w:p>
            </w:tc>
          </w:tr>
          <w:tr w:rsidR="004327DF" w14:paraId="76BBC135" w14:textId="77777777" w:rsidTr="00743EE5">
            <w:tc>
              <w:tcPr>
                <w:tcW w:w="3142" w:type="dxa"/>
              </w:tcPr>
              <w:p w14:paraId="22E3F449" w14:textId="77777777" w:rsidR="004327DF" w:rsidRPr="004D178F" w:rsidRDefault="004327DF" w:rsidP="00C80167">
                <w:pPr>
                  <w:bidi/>
                  <w:ind w:left="327"/>
                  <w:rPr>
                    <w:rFonts w:ascii="Faruma" w:hAnsi="Faruma" w:cs="Faruma"/>
                    <w:sz w:val="18"/>
                    <w:szCs w:val="18"/>
                    <w:lang w:bidi="dv-MV"/>
                  </w:rPr>
                </w:pPr>
                <w:r w:rsidRPr="004D178F">
                  <w:rPr>
                    <w:rFonts w:ascii="Faruma" w:hAnsi="Faruma" w:cs="Faruma" w:hint="cs"/>
                    <w:sz w:val="18"/>
                    <w:szCs w:val="18"/>
                    <w:rtl/>
                    <w:lang w:bidi="dv-MV"/>
                  </w:rPr>
                  <w:t xml:space="preserve">އުފަން ތާރީޚު </w:t>
                </w:r>
              </w:p>
              <w:p w14:paraId="5DB93D30" w14:textId="4F1D0A56" w:rsidR="004327DF" w:rsidRPr="004D178F" w:rsidRDefault="004327DF" w:rsidP="00C80167">
                <w:pPr>
                  <w:bidi/>
                  <w:ind w:left="327"/>
                  <w:rPr>
                    <w:sz w:val="18"/>
                    <w:szCs w:val="18"/>
                    <w:rtl/>
                  </w:rPr>
                </w:pPr>
                <w:r w:rsidRPr="004D178F">
                  <w:rPr>
                    <w:rFonts w:ascii="Faruma" w:hAnsi="Faruma" w:cs="Faruma"/>
                    <w:sz w:val="18"/>
                    <w:szCs w:val="18"/>
                    <w:lang w:val="en-US" w:bidi="dv-MV"/>
                  </w:rPr>
                  <w:t>Date of Birth</w:t>
                </w:r>
              </w:p>
            </w:tc>
            <w:tc>
              <w:tcPr>
                <w:tcW w:w="5931" w:type="dxa"/>
              </w:tcPr>
              <w:p w14:paraId="4A388E66" w14:textId="77777777" w:rsidR="004327DF" w:rsidRPr="004D178F" w:rsidRDefault="004327DF" w:rsidP="004327DF">
                <w:pPr>
                  <w:bidi/>
                  <w:rPr>
                    <w:sz w:val="18"/>
                    <w:szCs w:val="18"/>
                    <w:rtl/>
                  </w:rPr>
                </w:pPr>
              </w:p>
            </w:tc>
          </w:tr>
          <w:tr w:rsidR="004327DF" w14:paraId="6C1E3080" w14:textId="2A6D727D" w:rsidTr="00743EE5">
            <w:tc>
              <w:tcPr>
                <w:tcW w:w="3142" w:type="dxa"/>
              </w:tcPr>
              <w:p w14:paraId="64A0A084" w14:textId="77777777" w:rsidR="004327DF" w:rsidRPr="004D178F" w:rsidRDefault="004327DF" w:rsidP="00C80167">
                <w:pPr>
                  <w:bidi/>
                  <w:ind w:left="327"/>
                  <w:rPr>
                    <w:rFonts w:ascii="Faruma" w:hAnsi="Faruma" w:cs="Faruma"/>
                    <w:sz w:val="18"/>
                    <w:szCs w:val="18"/>
                    <w:lang w:bidi="dv-MV"/>
                  </w:rPr>
                </w:pPr>
                <w:r w:rsidRPr="004D178F">
                  <w:rPr>
                    <w:rFonts w:ascii="Faruma" w:hAnsi="Faruma" w:cs="Faruma" w:hint="cs"/>
                    <w:sz w:val="18"/>
                    <w:szCs w:val="18"/>
                    <w:rtl/>
                    <w:lang w:bidi="dv-MV"/>
                  </w:rPr>
                  <w:t xml:space="preserve">ފޯން ނަންބަރު </w:t>
                </w:r>
              </w:p>
              <w:p w14:paraId="1BF00C83" w14:textId="44C891C6" w:rsidR="004327DF" w:rsidRPr="004D178F" w:rsidRDefault="004327DF" w:rsidP="00C80167">
                <w:pPr>
                  <w:bidi/>
                  <w:ind w:left="327"/>
                  <w:rPr>
                    <w:sz w:val="18"/>
                    <w:szCs w:val="18"/>
                    <w:rtl/>
                  </w:rPr>
                </w:pPr>
                <w:r w:rsidRPr="004D178F">
                  <w:rPr>
                    <w:rFonts w:ascii="Faruma" w:hAnsi="Faruma" w:cs="Faruma"/>
                    <w:sz w:val="18"/>
                    <w:szCs w:val="18"/>
                    <w:lang w:val="en-US" w:bidi="dv-MV"/>
                  </w:rPr>
                  <w:t>Contact No</w:t>
                </w:r>
              </w:p>
            </w:tc>
            <w:tc>
              <w:tcPr>
                <w:tcW w:w="5931" w:type="dxa"/>
              </w:tcPr>
              <w:p w14:paraId="5F236673" w14:textId="77777777" w:rsidR="004327DF" w:rsidRPr="004D178F" w:rsidRDefault="004327DF" w:rsidP="004327DF">
                <w:pPr>
                  <w:bidi/>
                  <w:rPr>
                    <w:sz w:val="18"/>
                    <w:szCs w:val="18"/>
                    <w:rtl/>
                  </w:rPr>
                </w:pPr>
              </w:p>
            </w:tc>
          </w:tr>
          <w:tr w:rsidR="00C80167" w14:paraId="68A17BF0" w14:textId="77777777" w:rsidTr="00C80167">
            <w:tc>
              <w:tcPr>
                <w:tcW w:w="9073" w:type="dxa"/>
                <w:gridSpan w:val="2"/>
                <w:shd w:val="clear" w:color="auto" w:fill="F2F2F2" w:themeFill="background1" w:themeFillShade="F2"/>
              </w:tcPr>
              <w:p w14:paraId="2E99819D" w14:textId="7E806DB2" w:rsidR="00C80167" w:rsidRPr="00C80167" w:rsidRDefault="00C80167" w:rsidP="004D178F">
                <w:pPr>
                  <w:pStyle w:val="ListParagraph"/>
                  <w:numPr>
                    <w:ilvl w:val="0"/>
                    <w:numId w:val="22"/>
                  </w:numPr>
                  <w:bidi/>
                  <w:ind w:left="360"/>
                  <w:contextualSpacing w:val="0"/>
                </w:pPr>
                <w:r w:rsidRPr="004327DF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ބަލިހާލަތާ ގުޅޭ މަޢުލޫމާތު</w:t>
                </w:r>
                <w:r>
                  <w:rPr>
                    <w:rFonts w:ascii="Faruma" w:hAnsi="Faruma" w:cs="Faruma"/>
                    <w:b/>
                    <w:bCs/>
                    <w:sz w:val="22"/>
                    <w:szCs w:val="22"/>
                    <w:lang w:bidi="dv-MV"/>
                  </w:rPr>
                  <w:t xml:space="preserve"> </w:t>
                </w:r>
                <w:r w:rsidR="004D178F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 xml:space="preserve"> </w:t>
                </w:r>
              </w:p>
              <w:p w14:paraId="791D004D" w14:textId="66CBC8D2" w:rsidR="00C80167" w:rsidRDefault="00C80167" w:rsidP="00F7427D">
                <w:pPr>
                  <w:pStyle w:val="ListParagraph"/>
                  <w:bidi/>
                  <w:ind w:left="360"/>
                  <w:contextualSpacing w:val="0"/>
                  <w:rPr>
                    <w:rtl/>
                  </w:rPr>
                </w:pPr>
                <w:r w:rsidRPr="004327DF">
                  <w:rPr>
                    <w:rFonts w:ascii="Faruma" w:hAnsi="Faruma" w:cs="Faruma"/>
                    <w:b/>
                    <w:bCs/>
                    <w:sz w:val="22"/>
                    <w:szCs w:val="22"/>
                    <w:lang w:bidi="dv-MV"/>
                  </w:rPr>
                  <w:t>Medical Condition</w:t>
                </w:r>
                <w:r w:rsidR="00F7427D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="00F7427D" w:rsidRPr="004327DF">
                  <w:rPr>
                    <w:rFonts w:ascii="Faruma" w:hAnsi="Faruma" w:cs="Faruma"/>
                    <w:sz w:val="16"/>
                    <w:szCs w:val="16"/>
                    <w:lang w:val="en-US" w:bidi="dv-MV"/>
                  </w:rPr>
                  <w:t>(To be filled by Medical Doctor)</w:t>
                </w:r>
                <w:r w:rsidR="00F7427D">
                  <w:rPr>
                    <w:rFonts w:ascii="Faruma" w:hAnsi="Faruma" w:cs="Faruma" w:hint="cs"/>
                    <w:sz w:val="16"/>
                    <w:szCs w:val="16"/>
                    <w:rtl/>
                    <w:lang w:val="en-US" w:bidi="dv-MV"/>
                  </w:rPr>
                  <w:t xml:space="preserve">  </w:t>
                </w:r>
                <w:r w:rsidR="00F7427D">
                  <w:rPr>
                    <w:rFonts w:ascii="Faruma" w:hAnsi="Faruma" w:cs="Faruma"/>
                    <w:sz w:val="16"/>
                    <w:szCs w:val="16"/>
                    <w:lang w:val="en-US" w:bidi="dv-MV"/>
                  </w:rPr>
                  <w:t xml:space="preserve">  </w:t>
                </w:r>
              </w:p>
            </w:tc>
          </w:tr>
          <w:tr w:rsidR="004327DF" w14:paraId="5D578D7C" w14:textId="77777777" w:rsidTr="00743EE5">
            <w:tc>
              <w:tcPr>
                <w:tcW w:w="3142" w:type="dxa"/>
              </w:tcPr>
              <w:p w14:paraId="2BF4BD82" w14:textId="77777777" w:rsidR="004327DF" w:rsidRPr="004D178F" w:rsidRDefault="004327DF" w:rsidP="00C80167">
                <w:pPr>
                  <w:bidi/>
                  <w:ind w:left="327"/>
                  <w:rPr>
                    <w:rFonts w:ascii="Faruma" w:hAnsi="Faruma" w:cs="Faruma"/>
                    <w:sz w:val="18"/>
                    <w:szCs w:val="18"/>
                    <w:lang w:bidi="dv-MV"/>
                  </w:rPr>
                </w:pPr>
                <w:r w:rsidRPr="004D178F">
                  <w:rPr>
                    <w:rFonts w:ascii="Faruma" w:hAnsi="Faruma" w:cs="Faruma" w:hint="cs"/>
                    <w:sz w:val="18"/>
                    <w:szCs w:val="18"/>
                    <w:rtl/>
                    <w:lang w:bidi="dv-MV"/>
                  </w:rPr>
                  <w:t>ބަލީގެ ތަފްސީލު</w:t>
                </w:r>
              </w:p>
              <w:p w14:paraId="115D8AED" w14:textId="2041D905" w:rsidR="004327DF" w:rsidRPr="004D178F" w:rsidRDefault="004327DF" w:rsidP="00C80167">
                <w:pPr>
                  <w:bidi/>
                  <w:ind w:left="327"/>
                  <w:rPr>
                    <w:rFonts w:ascii="Faruma" w:hAnsi="Faruma" w:cs="Faruma" w:hint="cs"/>
                    <w:sz w:val="18"/>
                    <w:szCs w:val="18"/>
                    <w:u w:val="single"/>
                    <w:rtl/>
                    <w:lang w:bidi="dv-MV"/>
                  </w:rPr>
                </w:pPr>
                <w:r w:rsidRPr="004D178F">
                  <w:rPr>
                    <w:rFonts w:ascii="Faruma" w:hAnsi="Faruma" w:cs="Faruma"/>
                    <w:sz w:val="18"/>
                    <w:szCs w:val="18"/>
                    <w:lang w:bidi="dv-MV"/>
                  </w:rPr>
                  <w:t>Diagnosis</w:t>
                </w:r>
              </w:p>
            </w:tc>
            <w:tc>
              <w:tcPr>
                <w:tcW w:w="5931" w:type="dxa"/>
              </w:tcPr>
              <w:p w14:paraId="08E12C2A" w14:textId="77777777" w:rsidR="004327DF" w:rsidRPr="004D178F" w:rsidRDefault="004327DF" w:rsidP="004327DF">
                <w:pPr>
                  <w:bidi/>
                  <w:rPr>
                    <w:sz w:val="18"/>
                    <w:szCs w:val="18"/>
                  </w:rPr>
                </w:pPr>
              </w:p>
              <w:p w14:paraId="4D1297D4" w14:textId="2F375F7C" w:rsidR="00C47C23" w:rsidRPr="004D178F" w:rsidRDefault="00C47C23" w:rsidP="00C47C23">
                <w:pPr>
                  <w:bidi/>
                  <w:rPr>
                    <w:sz w:val="18"/>
                    <w:szCs w:val="18"/>
                    <w:rtl/>
                  </w:rPr>
                </w:pPr>
              </w:p>
            </w:tc>
          </w:tr>
          <w:tr w:rsidR="004327DF" w14:paraId="4F0D53BF" w14:textId="77777777" w:rsidTr="00743EE5">
            <w:tc>
              <w:tcPr>
                <w:tcW w:w="3142" w:type="dxa"/>
              </w:tcPr>
              <w:p w14:paraId="448E0A36" w14:textId="77777777" w:rsidR="004327DF" w:rsidRPr="004D178F" w:rsidRDefault="004327DF" w:rsidP="00C80167">
                <w:pPr>
                  <w:bidi/>
                  <w:ind w:left="327"/>
                  <w:rPr>
                    <w:rFonts w:ascii="Faruma" w:hAnsi="Faruma" w:cs="Faruma"/>
                    <w:sz w:val="18"/>
                    <w:szCs w:val="18"/>
                    <w:lang w:bidi="dv-MV"/>
                  </w:rPr>
                </w:pPr>
                <w:r w:rsidRPr="004D178F">
                  <w:rPr>
                    <w:rFonts w:ascii="Faruma" w:hAnsi="Faruma" w:cs="Faruma" w:hint="cs"/>
                    <w:sz w:val="18"/>
                    <w:szCs w:val="18"/>
                    <w:rtl/>
                    <w:lang w:bidi="dv-MV"/>
                  </w:rPr>
                  <w:t>އިތުރު ތަފްސީލު</w:t>
                </w:r>
              </w:p>
              <w:p w14:paraId="3F572035" w14:textId="7698E22F" w:rsidR="004327DF" w:rsidRPr="004D178F" w:rsidRDefault="004327DF" w:rsidP="00C80167">
                <w:pPr>
                  <w:bidi/>
                  <w:ind w:left="327"/>
                  <w:rPr>
                    <w:rFonts w:ascii="Faruma" w:hAnsi="Faruma" w:cs="Faruma" w:hint="cs"/>
                    <w:sz w:val="18"/>
                    <w:szCs w:val="18"/>
                    <w:u w:val="single"/>
                    <w:rtl/>
                    <w:lang w:bidi="dv-MV"/>
                  </w:rPr>
                </w:pPr>
                <w:r w:rsidRPr="004D178F">
                  <w:rPr>
                    <w:rFonts w:ascii="Faruma" w:hAnsi="Faruma" w:cs="Faruma"/>
                    <w:sz w:val="18"/>
                    <w:szCs w:val="18"/>
                    <w:lang w:bidi="dv-MV"/>
                  </w:rPr>
                  <w:t>Remarks</w:t>
                </w:r>
              </w:p>
            </w:tc>
            <w:tc>
              <w:tcPr>
                <w:tcW w:w="5931" w:type="dxa"/>
              </w:tcPr>
              <w:p w14:paraId="00778D6F" w14:textId="77FDF1B6" w:rsidR="00C47C23" w:rsidRPr="004D178F" w:rsidRDefault="00C47C23" w:rsidP="00C47C23">
                <w:pPr>
                  <w:bidi/>
                  <w:rPr>
                    <w:sz w:val="18"/>
                    <w:szCs w:val="18"/>
                  </w:rPr>
                </w:pPr>
              </w:p>
              <w:p w14:paraId="75440F56" w14:textId="5898FEE5" w:rsidR="00C47C23" w:rsidRPr="004D178F" w:rsidRDefault="00C47C23" w:rsidP="00C47C23">
                <w:pPr>
                  <w:bidi/>
                  <w:rPr>
                    <w:sz w:val="18"/>
                    <w:szCs w:val="18"/>
                    <w:rtl/>
                  </w:rPr>
                </w:pPr>
              </w:p>
            </w:tc>
          </w:tr>
          <w:tr w:rsidR="004327DF" w14:paraId="716BE08E" w14:textId="77777777" w:rsidTr="00743EE5">
            <w:tc>
              <w:tcPr>
                <w:tcW w:w="3142" w:type="dxa"/>
              </w:tcPr>
              <w:p w14:paraId="46C1ECD2" w14:textId="77777777" w:rsidR="004327DF" w:rsidRPr="004D178F" w:rsidRDefault="004327DF" w:rsidP="00C80167">
                <w:pPr>
                  <w:bidi/>
                  <w:ind w:left="327"/>
                  <w:rPr>
                    <w:rFonts w:ascii="Faruma" w:hAnsi="Faruma" w:cs="Faruma"/>
                    <w:sz w:val="18"/>
                    <w:szCs w:val="18"/>
                    <w:lang w:bidi="dv-MV"/>
                  </w:rPr>
                </w:pPr>
                <w:r w:rsidRPr="004D178F">
                  <w:rPr>
                    <w:rFonts w:ascii="Faruma" w:hAnsi="Faruma" w:cs="Faruma" w:hint="cs"/>
                    <w:sz w:val="18"/>
                    <w:szCs w:val="18"/>
                    <w:rtl/>
                    <w:lang w:bidi="dv-MV"/>
                  </w:rPr>
                  <w:t>ޑޮކްޓަރަށް ދެއްކި ތާރީޚް</w:t>
                </w:r>
              </w:p>
              <w:p w14:paraId="2FC91804" w14:textId="5458AB0A" w:rsidR="004327DF" w:rsidRPr="004D178F" w:rsidRDefault="004327DF" w:rsidP="00C80167">
                <w:pPr>
                  <w:bidi/>
                  <w:ind w:left="327"/>
                  <w:rPr>
                    <w:rFonts w:ascii="Faruma" w:hAnsi="Faruma" w:cs="Faruma" w:hint="cs"/>
                    <w:sz w:val="18"/>
                    <w:szCs w:val="18"/>
                    <w:u w:val="single"/>
                    <w:rtl/>
                    <w:lang w:bidi="dv-MV"/>
                  </w:rPr>
                </w:pPr>
                <w:r w:rsidRPr="004D178F">
                  <w:rPr>
                    <w:rFonts w:ascii="Faruma" w:hAnsi="Faruma" w:cs="Faruma"/>
                    <w:sz w:val="18"/>
                    <w:szCs w:val="18"/>
                    <w:lang w:bidi="dv-MV"/>
                  </w:rPr>
                  <w:t>Consultation</w:t>
                </w:r>
                <w:r w:rsidRPr="004D178F">
                  <w:rPr>
                    <w:rFonts w:ascii="Faruma" w:hAnsi="Faruma" w:cs="Faruma"/>
                    <w:sz w:val="18"/>
                    <w:szCs w:val="18"/>
                    <w:lang w:val="en-US" w:bidi="dv-MV"/>
                  </w:rPr>
                  <w:t xml:space="preserve"> Date</w:t>
                </w:r>
              </w:p>
            </w:tc>
            <w:tc>
              <w:tcPr>
                <w:tcW w:w="5931" w:type="dxa"/>
              </w:tcPr>
              <w:p w14:paraId="4CDA6545" w14:textId="77777777" w:rsidR="004327DF" w:rsidRPr="004D178F" w:rsidRDefault="004327DF" w:rsidP="004327DF">
                <w:pPr>
                  <w:bidi/>
                  <w:rPr>
                    <w:sz w:val="18"/>
                    <w:szCs w:val="18"/>
                    <w:rtl/>
                  </w:rPr>
                </w:pPr>
              </w:p>
            </w:tc>
          </w:tr>
          <w:tr w:rsidR="004327DF" w14:paraId="31AE1BC4" w14:textId="77777777" w:rsidTr="00743EE5">
            <w:tc>
              <w:tcPr>
                <w:tcW w:w="3142" w:type="dxa"/>
              </w:tcPr>
              <w:p w14:paraId="09361768" w14:textId="77777777" w:rsidR="004327DF" w:rsidRPr="004D178F" w:rsidRDefault="004327DF" w:rsidP="00C80167">
                <w:pPr>
                  <w:bidi/>
                  <w:ind w:left="327"/>
                  <w:rPr>
                    <w:rFonts w:ascii="Faruma" w:hAnsi="Faruma" w:cs="Faruma"/>
                    <w:sz w:val="18"/>
                    <w:szCs w:val="18"/>
                    <w:lang w:bidi="dv-MV"/>
                  </w:rPr>
                </w:pPr>
                <w:r w:rsidRPr="004D178F">
                  <w:rPr>
                    <w:rFonts w:ascii="Faruma" w:hAnsi="Faruma" w:cs="Faruma" w:hint="cs"/>
                    <w:sz w:val="18"/>
                    <w:szCs w:val="18"/>
                    <w:rtl/>
                    <w:lang w:bidi="dv-MV"/>
                  </w:rPr>
                  <w:t>ޑޮކްޓަރުގެ ނަން</w:t>
                </w:r>
              </w:p>
              <w:p w14:paraId="02585676" w14:textId="4BF3D88E" w:rsidR="004327DF" w:rsidRPr="004D178F" w:rsidRDefault="004327DF" w:rsidP="00C80167">
                <w:pPr>
                  <w:bidi/>
                  <w:ind w:left="327"/>
                  <w:rPr>
                    <w:rFonts w:ascii="Faruma" w:hAnsi="Faruma" w:cs="Faruma" w:hint="cs"/>
                    <w:sz w:val="18"/>
                    <w:szCs w:val="18"/>
                    <w:u w:val="single"/>
                    <w:rtl/>
                    <w:lang w:bidi="dv-MV"/>
                  </w:rPr>
                </w:pPr>
                <w:r w:rsidRPr="004D178F">
                  <w:rPr>
                    <w:rFonts w:ascii="Faruma" w:hAnsi="Faruma" w:cs="Faruma"/>
                    <w:sz w:val="18"/>
                    <w:szCs w:val="18"/>
                    <w:lang w:val="en-US" w:bidi="dv-MV"/>
                  </w:rPr>
                  <w:t>Doctor Name</w:t>
                </w:r>
              </w:p>
            </w:tc>
            <w:tc>
              <w:tcPr>
                <w:tcW w:w="5931" w:type="dxa"/>
              </w:tcPr>
              <w:p w14:paraId="2F38D0C7" w14:textId="77777777" w:rsidR="004327DF" w:rsidRPr="004D178F" w:rsidRDefault="004327DF" w:rsidP="004327DF">
                <w:pPr>
                  <w:bidi/>
                  <w:rPr>
                    <w:sz w:val="18"/>
                    <w:szCs w:val="18"/>
                    <w:rtl/>
                  </w:rPr>
                </w:pPr>
              </w:p>
            </w:tc>
          </w:tr>
          <w:tr w:rsidR="004327DF" w14:paraId="7EAFD1C0" w14:textId="77777777" w:rsidTr="004D178F">
            <w:tc>
              <w:tcPr>
                <w:tcW w:w="3142" w:type="dxa"/>
                <w:vAlign w:val="center"/>
              </w:tcPr>
              <w:p w14:paraId="6EB4E7EE" w14:textId="16880B87" w:rsidR="004327DF" w:rsidRPr="004D178F" w:rsidRDefault="004327DF" w:rsidP="004D178F">
                <w:pPr>
                  <w:bidi/>
                  <w:ind w:left="327"/>
                  <w:rPr>
                    <w:rFonts w:ascii="Faruma" w:hAnsi="Faruma" w:cs="Faruma"/>
                    <w:sz w:val="18"/>
                    <w:szCs w:val="18"/>
                    <w:lang w:bidi="dv-MV"/>
                  </w:rPr>
                </w:pPr>
                <w:r w:rsidRPr="004D178F">
                  <w:rPr>
                    <w:rFonts w:ascii="Faruma" w:hAnsi="Faruma" w:cs="Faruma" w:hint="cs"/>
                    <w:sz w:val="18"/>
                    <w:szCs w:val="18"/>
                    <w:rtl/>
                    <w:lang w:bidi="dv-MV"/>
                  </w:rPr>
                  <w:t>ޑޮކްޓަރުގެ ސޮއި</w:t>
                </w:r>
              </w:p>
              <w:p w14:paraId="31A2CEB1" w14:textId="4C753747" w:rsidR="004327DF" w:rsidRPr="00C80167" w:rsidRDefault="004327DF" w:rsidP="004D178F">
                <w:pPr>
                  <w:bidi/>
                  <w:ind w:left="327"/>
                  <w:rPr>
                    <w:rFonts w:ascii="Faruma" w:hAnsi="Faruma" w:cs="Faruma" w:hint="cs"/>
                    <w:sz w:val="20"/>
                    <w:szCs w:val="20"/>
                    <w:u w:val="single"/>
                    <w:rtl/>
                    <w:lang w:bidi="dv-MV"/>
                  </w:rPr>
                </w:pPr>
                <w:r w:rsidRPr="004D178F">
                  <w:rPr>
                    <w:rFonts w:ascii="Faruma" w:hAnsi="Faruma" w:cs="Faruma"/>
                    <w:sz w:val="18"/>
                    <w:szCs w:val="18"/>
                    <w:lang w:val="en-US" w:bidi="dv-MV"/>
                  </w:rPr>
                  <w:t xml:space="preserve">Doctor’s </w:t>
                </w:r>
                <w:bookmarkStart w:id="0" w:name="_GoBack"/>
                <w:bookmarkEnd w:id="0"/>
                <w:r w:rsidRPr="004D178F">
                  <w:rPr>
                    <w:rFonts w:ascii="Faruma" w:hAnsi="Faruma" w:cs="Faruma"/>
                    <w:sz w:val="18"/>
                    <w:szCs w:val="18"/>
                    <w:lang w:bidi="dv-MV"/>
                  </w:rPr>
                  <w:t>Signature</w:t>
                </w:r>
              </w:p>
            </w:tc>
            <w:tc>
              <w:tcPr>
                <w:tcW w:w="5931" w:type="dxa"/>
              </w:tcPr>
              <w:p w14:paraId="62E5B876" w14:textId="77777777" w:rsidR="004327DF" w:rsidRDefault="004327DF" w:rsidP="004327DF">
                <w:pPr>
                  <w:bidi/>
                  <w:rPr>
                    <w:rtl/>
                  </w:rPr>
                </w:pPr>
              </w:p>
              <w:p w14:paraId="734033EF" w14:textId="77777777" w:rsidR="004D178F" w:rsidRDefault="004D178F" w:rsidP="004D178F">
                <w:pPr>
                  <w:bidi/>
                  <w:rPr>
                    <w:rtl/>
                  </w:rPr>
                </w:pPr>
              </w:p>
              <w:p w14:paraId="2A64F8F6" w14:textId="1021943A" w:rsidR="004D178F" w:rsidRDefault="004D178F" w:rsidP="004D178F">
                <w:pPr>
                  <w:bidi/>
                  <w:rPr>
                    <w:rtl/>
                  </w:rPr>
                </w:pPr>
              </w:p>
            </w:tc>
          </w:tr>
          <w:tr w:rsidR="004327DF" w14:paraId="66372A18" w14:textId="77777777" w:rsidTr="004D178F">
            <w:tc>
              <w:tcPr>
                <w:tcW w:w="3142" w:type="dxa"/>
                <w:vAlign w:val="center"/>
              </w:tcPr>
              <w:p w14:paraId="3A837FE9" w14:textId="5AF3D4CE" w:rsidR="004327DF" w:rsidRPr="004D178F" w:rsidRDefault="004327DF" w:rsidP="004D178F">
                <w:pPr>
                  <w:bidi/>
                  <w:ind w:left="327"/>
                  <w:rPr>
                    <w:rFonts w:ascii="Faruma" w:hAnsi="Faruma" w:cs="Faruma"/>
                    <w:sz w:val="18"/>
                    <w:szCs w:val="18"/>
                    <w:lang w:bidi="dv-MV"/>
                  </w:rPr>
                </w:pPr>
                <w:r w:rsidRPr="004D178F">
                  <w:rPr>
                    <w:rFonts w:ascii="Faruma" w:hAnsi="Faruma" w:cs="Faruma" w:hint="cs"/>
                    <w:sz w:val="18"/>
                    <w:szCs w:val="18"/>
                    <w:rtl/>
                    <w:lang w:bidi="dv-MV"/>
                  </w:rPr>
                  <w:t>ހޮސްޕިޓަލް ނުވަތަ މަރުކަޒުގެ ތައްގަނޑު</w:t>
                </w:r>
              </w:p>
              <w:p w14:paraId="421A747C" w14:textId="188D6FC1" w:rsidR="004327DF" w:rsidRPr="004D178F" w:rsidRDefault="00C47C23" w:rsidP="004D178F">
                <w:pPr>
                  <w:bidi/>
                  <w:ind w:left="327"/>
                  <w:rPr>
                    <w:rFonts w:ascii="Faruma" w:hAnsi="Faruma" w:cs="Faruma" w:hint="cs"/>
                    <w:sz w:val="18"/>
                    <w:szCs w:val="18"/>
                    <w:u w:val="single"/>
                    <w:rtl/>
                    <w:lang w:bidi="dv-MV"/>
                  </w:rPr>
                </w:pPr>
                <w:r w:rsidRPr="004D178F">
                  <w:rPr>
                    <w:rFonts w:ascii="Faruma" w:hAnsi="Faruma" w:cs="Faruma"/>
                    <w:sz w:val="18"/>
                    <w:szCs w:val="18"/>
                    <w:lang w:bidi="dv-MV"/>
                  </w:rPr>
                  <w:t xml:space="preserve">Stamp of the </w:t>
                </w:r>
                <w:r w:rsidR="004327DF" w:rsidRPr="004D178F">
                  <w:rPr>
                    <w:rFonts w:ascii="Faruma" w:hAnsi="Faruma" w:cs="Faruma"/>
                    <w:sz w:val="18"/>
                    <w:szCs w:val="18"/>
                    <w:lang w:bidi="dv-MV"/>
                  </w:rPr>
                  <w:t>Hospital/Centre</w:t>
                </w:r>
              </w:p>
            </w:tc>
            <w:tc>
              <w:tcPr>
                <w:tcW w:w="5931" w:type="dxa"/>
              </w:tcPr>
              <w:p w14:paraId="125BDB59" w14:textId="77777777" w:rsidR="004327DF" w:rsidRDefault="004327DF" w:rsidP="004327DF">
                <w:pPr>
                  <w:bidi/>
                  <w:rPr>
                    <w:sz w:val="18"/>
                    <w:szCs w:val="18"/>
                    <w:rtl/>
                  </w:rPr>
                </w:pPr>
              </w:p>
              <w:p w14:paraId="012A8DDD" w14:textId="77777777" w:rsidR="004D178F" w:rsidRDefault="004D178F" w:rsidP="004D178F">
                <w:pPr>
                  <w:bidi/>
                  <w:rPr>
                    <w:sz w:val="18"/>
                    <w:szCs w:val="18"/>
                    <w:rtl/>
                  </w:rPr>
                </w:pPr>
              </w:p>
              <w:p w14:paraId="5A01FD7E" w14:textId="77777777" w:rsidR="004D178F" w:rsidRDefault="004D178F" w:rsidP="004D178F">
                <w:pPr>
                  <w:bidi/>
                  <w:rPr>
                    <w:sz w:val="18"/>
                    <w:szCs w:val="18"/>
                    <w:rtl/>
                  </w:rPr>
                </w:pPr>
              </w:p>
              <w:p w14:paraId="1C64E879" w14:textId="2AE2CDE8" w:rsidR="004D178F" w:rsidRPr="004D178F" w:rsidRDefault="004D178F" w:rsidP="004D178F">
                <w:pPr>
                  <w:bidi/>
                  <w:rPr>
                    <w:sz w:val="18"/>
                    <w:szCs w:val="18"/>
                    <w:rtl/>
                  </w:rPr>
                </w:pPr>
              </w:p>
            </w:tc>
          </w:tr>
          <w:tr w:rsidR="00C80167" w14:paraId="543A34B1" w14:textId="77777777" w:rsidTr="00C80167">
            <w:tc>
              <w:tcPr>
                <w:tcW w:w="9073" w:type="dxa"/>
                <w:gridSpan w:val="2"/>
                <w:shd w:val="clear" w:color="auto" w:fill="F2F2F2" w:themeFill="background1" w:themeFillShade="F2"/>
              </w:tcPr>
              <w:p w14:paraId="5CBB6561" w14:textId="77777777" w:rsidR="00C80167" w:rsidRPr="004327DF" w:rsidRDefault="00C80167" w:rsidP="004327DF">
                <w:pPr>
                  <w:pStyle w:val="ListParagraph"/>
                  <w:numPr>
                    <w:ilvl w:val="0"/>
                    <w:numId w:val="22"/>
                  </w:numPr>
                  <w:bidi/>
                  <w:ind w:left="360"/>
                  <w:contextualSpacing w:val="0"/>
                  <w:rPr>
                    <w:rFonts w:ascii="Faruma" w:hAnsi="Faruma" w:cs="Faruma"/>
                    <w:b/>
                    <w:bCs/>
                    <w:sz w:val="22"/>
                    <w:szCs w:val="22"/>
                    <w:lang w:val="en-US" w:bidi="dv-MV"/>
                  </w:rPr>
                </w:pPr>
                <w:r w:rsidRPr="004327DF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val="en-US" w:bidi="dv-MV"/>
                  </w:rPr>
                  <w:lastRenderedPageBreak/>
                  <w:t>މައްސަލައާ ގުޅޭ މަޢުލޫމާތު</w:t>
                </w:r>
              </w:p>
              <w:p w14:paraId="49B23223" w14:textId="5E1D1A79" w:rsidR="00C80167" w:rsidRDefault="00C80167" w:rsidP="004327DF">
                <w:pPr>
                  <w:bidi/>
                  <w:rPr>
                    <w:rtl/>
                  </w:rPr>
                </w:pPr>
                <w:r w:rsidRPr="004327DF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val="en-US" w:bidi="dv-MV"/>
                  </w:rPr>
                  <w:t xml:space="preserve"> </w:t>
                </w:r>
                <w:r>
                  <w:rPr>
                    <w:rFonts w:ascii="Faruma" w:hAnsi="Faruma" w:cs="Faruma"/>
                    <w:b/>
                    <w:bCs/>
                    <w:sz w:val="22"/>
                    <w:szCs w:val="22"/>
                    <w:lang w:val="en-US" w:bidi="dv-MV"/>
                  </w:rPr>
                  <w:t xml:space="preserve"> </w:t>
                </w:r>
                <w:r w:rsidRPr="004327DF">
                  <w:rPr>
                    <w:rFonts w:ascii="Faruma" w:hAnsi="Faruma" w:cs="Faruma"/>
                    <w:b/>
                    <w:bCs/>
                    <w:sz w:val="22"/>
                    <w:szCs w:val="22"/>
                    <w:lang w:val="en-US" w:bidi="dv-MV"/>
                  </w:rPr>
                  <w:t>Case Details</w:t>
                </w:r>
                <w:r>
                  <w:rPr>
                    <w:rFonts w:ascii="Faruma" w:hAnsi="Faruma" w:cs="Faruma"/>
                    <w:b/>
                    <w:bCs/>
                    <w:sz w:val="22"/>
                    <w:szCs w:val="22"/>
                    <w:lang w:val="en-US" w:bidi="dv-MV"/>
                  </w:rPr>
                  <w:t xml:space="preserve">  </w:t>
                </w:r>
              </w:p>
            </w:tc>
          </w:tr>
          <w:tr w:rsidR="004327DF" w14:paraId="79F54C95" w14:textId="77777777" w:rsidTr="00743EE5">
            <w:tc>
              <w:tcPr>
                <w:tcW w:w="3142" w:type="dxa"/>
              </w:tcPr>
              <w:p w14:paraId="03038F56" w14:textId="77777777" w:rsidR="004327DF" w:rsidRPr="004D178F" w:rsidRDefault="004327DF" w:rsidP="00C80167">
                <w:pPr>
                  <w:bidi/>
                  <w:ind w:left="327"/>
                  <w:rPr>
                    <w:rFonts w:ascii="Faruma" w:hAnsi="Faruma" w:cs="Faruma"/>
                    <w:sz w:val="18"/>
                    <w:szCs w:val="18"/>
                    <w:lang w:bidi="dv-MV"/>
                  </w:rPr>
                </w:pPr>
                <w:r w:rsidRPr="004D178F">
                  <w:rPr>
                    <w:rFonts w:ascii="Faruma" w:hAnsi="Faruma" w:cs="Faruma" w:hint="cs"/>
                    <w:sz w:val="18"/>
                    <w:szCs w:val="18"/>
                    <w:rtl/>
                    <w:lang w:bidi="dv-MV"/>
                  </w:rPr>
                  <w:t>ޤަޟިއްޔާ ނަންބަރު</w:t>
                </w:r>
              </w:p>
              <w:p w14:paraId="4A38C213" w14:textId="4F7BFCB1" w:rsidR="004327DF" w:rsidRPr="004D178F" w:rsidRDefault="004327DF" w:rsidP="00C80167">
                <w:pPr>
                  <w:bidi/>
                  <w:ind w:left="327"/>
                  <w:rPr>
                    <w:rFonts w:ascii="Faruma" w:hAnsi="Faruma" w:cs="Faruma" w:hint="cs"/>
                    <w:sz w:val="18"/>
                    <w:szCs w:val="18"/>
                    <w:u w:val="single"/>
                    <w:rtl/>
                    <w:lang w:bidi="dv-MV"/>
                  </w:rPr>
                </w:pPr>
                <w:r w:rsidRPr="004D178F">
                  <w:rPr>
                    <w:rFonts w:ascii="Faruma" w:hAnsi="Faruma" w:cs="Faruma"/>
                    <w:sz w:val="18"/>
                    <w:szCs w:val="18"/>
                    <w:lang w:val="en-US" w:bidi="dv-MV"/>
                  </w:rPr>
                  <w:t xml:space="preserve">Case </w:t>
                </w:r>
                <w:r w:rsidRPr="004D178F">
                  <w:rPr>
                    <w:rFonts w:ascii="Faruma" w:hAnsi="Faruma" w:cs="Faruma"/>
                    <w:sz w:val="18"/>
                    <w:szCs w:val="18"/>
                    <w:lang w:bidi="dv-MV"/>
                  </w:rPr>
                  <w:t>Number</w:t>
                </w:r>
              </w:p>
            </w:tc>
            <w:tc>
              <w:tcPr>
                <w:tcW w:w="5931" w:type="dxa"/>
              </w:tcPr>
              <w:p w14:paraId="32802AC3" w14:textId="77777777" w:rsidR="004327DF" w:rsidRPr="004D178F" w:rsidRDefault="004327DF" w:rsidP="004327DF">
                <w:pPr>
                  <w:bidi/>
                  <w:rPr>
                    <w:sz w:val="18"/>
                    <w:szCs w:val="18"/>
                    <w:rtl/>
                  </w:rPr>
                </w:pPr>
              </w:p>
            </w:tc>
          </w:tr>
          <w:tr w:rsidR="004327DF" w14:paraId="3C55C446" w14:textId="77777777" w:rsidTr="00743EE5">
            <w:tc>
              <w:tcPr>
                <w:tcW w:w="3142" w:type="dxa"/>
              </w:tcPr>
              <w:p w14:paraId="578D900A" w14:textId="77777777" w:rsidR="004327DF" w:rsidRPr="004D178F" w:rsidRDefault="004327DF" w:rsidP="00C80167">
                <w:pPr>
                  <w:bidi/>
                  <w:ind w:left="327"/>
                  <w:rPr>
                    <w:rFonts w:ascii="Faruma" w:hAnsi="Faruma" w:cs="Faruma"/>
                    <w:sz w:val="18"/>
                    <w:szCs w:val="18"/>
                    <w:lang w:bidi="dv-MV"/>
                  </w:rPr>
                </w:pPr>
                <w:r w:rsidRPr="004D178F">
                  <w:rPr>
                    <w:rFonts w:ascii="Faruma" w:hAnsi="Faruma" w:cs="Faruma" w:hint="cs"/>
                    <w:sz w:val="18"/>
                    <w:szCs w:val="18"/>
                    <w:rtl/>
                    <w:lang w:bidi="dv-MV"/>
                  </w:rPr>
                  <w:t xml:space="preserve">ކޯޓަށް ހާޒިރުވާންޖެހޭ ތާރީޚު </w:t>
                </w:r>
              </w:p>
              <w:p w14:paraId="4D2DD7C6" w14:textId="70859E9A" w:rsidR="004327DF" w:rsidRPr="004D178F" w:rsidRDefault="004327DF" w:rsidP="00C80167">
                <w:pPr>
                  <w:bidi/>
                  <w:ind w:left="327"/>
                  <w:rPr>
                    <w:rFonts w:ascii="Faruma" w:hAnsi="Faruma" w:cs="Faruma" w:hint="cs"/>
                    <w:sz w:val="18"/>
                    <w:szCs w:val="18"/>
                    <w:u w:val="single"/>
                    <w:rtl/>
                    <w:lang w:bidi="dv-MV"/>
                  </w:rPr>
                </w:pPr>
                <w:r w:rsidRPr="004D178F">
                  <w:rPr>
                    <w:rFonts w:ascii="Faruma" w:hAnsi="Faruma" w:cs="Faruma"/>
                    <w:sz w:val="18"/>
                    <w:szCs w:val="18"/>
                    <w:lang w:val="en-US" w:bidi="dv-MV"/>
                  </w:rPr>
                  <w:t>Summon Date</w:t>
                </w:r>
              </w:p>
            </w:tc>
            <w:tc>
              <w:tcPr>
                <w:tcW w:w="5931" w:type="dxa"/>
              </w:tcPr>
              <w:p w14:paraId="25FED59E" w14:textId="77777777" w:rsidR="004327DF" w:rsidRPr="004D178F" w:rsidRDefault="004327DF" w:rsidP="004327DF">
                <w:pPr>
                  <w:bidi/>
                  <w:rPr>
                    <w:sz w:val="18"/>
                    <w:szCs w:val="18"/>
                    <w:rtl/>
                  </w:rPr>
                </w:pPr>
              </w:p>
            </w:tc>
          </w:tr>
          <w:tr w:rsidR="004327DF" w14:paraId="29036E8F" w14:textId="77777777" w:rsidTr="00743EE5">
            <w:tc>
              <w:tcPr>
                <w:tcW w:w="3142" w:type="dxa"/>
              </w:tcPr>
              <w:p w14:paraId="67DCF746" w14:textId="77777777" w:rsidR="004327DF" w:rsidRPr="004D178F" w:rsidRDefault="004327DF" w:rsidP="00C80167">
                <w:pPr>
                  <w:bidi/>
                  <w:ind w:left="327"/>
                  <w:rPr>
                    <w:rFonts w:ascii="Faruma" w:hAnsi="Faruma" w:cs="Faruma"/>
                    <w:sz w:val="18"/>
                    <w:szCs w:val="18"/>
                    <w:lang w:bidi="dv-MV"/>
                  </w:rPr>
                </w:pPr>
                <w:r w:rsidRPr="004D178F">
                  <w:rPr>
                    <w:rFonts w:ascii="Faruma" w:hAnsi="Faruma" w:cs="Faruma" w:hint="cs"/>
                    <w:sz w:val="18"/>
                    <w:szCs w:val="18"/>
                    <w:rtl/>
                    <w:lang w:bidi="dv-MV"/>
                  </w:rPr>
                  <w:t xml:space="preserve">ކޯޓަށް ހާޒިރުވާންޖެހޭ ގަޑި </w:t>
                </w:r>
              </w:p>
              <w:p w14:paraId="7A78D9AB" w14:textId="6ECF6DE3" w:rsidR="004327DF" w:rsidRPr="004D178F" w:rsidRDefault="004327DF" w:rsidP="00C80167">
                <w:pPr>
                  <w:bidi/>
                  <w:ind w:left="327"/>
                  <w:rPr>
                    <w:rFonts w:ascii="Faruma" w:hAnsi="Faruma" w:cs="Faruma" w:hint="cs"/>
                    <w:sz w:val="18"/>
                    <w:szCs w:val="18"/>
                    <w:u w:val="single"/>
                    <w:rtl/>
                    <w:lang w:bidi="dv-MV"/>
                  </w:rPr>
                </w:pPr>
                <w:r w:rsidRPr="004D178F">
                  <w:rPr>
                    <w:rFonts w:ascii="Faruma" w:hAnsi="Faruma" w:cs="Faruma"/>
                    <w:sz w:val="18"/>
                    <w:szCs w:val="18"/>
                    <w:lang w:bidi="dv-MV"/>
                  </w:rPr>
                  <w:t>Time</w:t>
                </w:r>
              </w:p>
            </w:tc>
            <w:tc>
              <w:tcPr>
                <w:tcW w:w="5931" w:type="dxa"/>
              </w:tcPr>
              <w:p w14:paraId="7BB6A5CC" w14:textId="72F6E9F2" w:rsidR="004327DF" w:rsidRPr="004D178F" w:rsidRDefault="00D67D5B" w:rsidP="004327DF">
                <w:pPr>
                  <w:bidi/>
                  <w:rPr>
                    <w:sz w:val="18"/>
                    <w:szCs w:val="18"/>
                    <w:rtl/>
                  </w:rPr>
                </w:pPr>
              </w:p>
            </w:tc>
          </w:tr>
        </w:tbl>
      </w:sdtContent>
    </w:sdt>
    <w:p w14:paraId="368AC70C" w14:textId="37D7A250" w:rsidR="00420B41" w:rsidRDefault="00420B41" w:rsidP="00420B41">
      <w:pPr>
        <w:tabs>
          <w:tab w:val="left" w:pos="1498"/>
        </w:tabs>
        <w:bidi/>
        <w:jc w:val="center"/>
        <w:rPr>
          <w:rFonts w:ascii="Faruma" w:hAnsi="Faruma" w:cs="Faruma"/>
          <w:lang w:bidi="dv-MV"/>
        </w:rPr>
      </w:pPr>
    </w:p>
    <w:p w14:paraId="667A9613" w14:textId="438713E5" w:rsidR="00420B41" w:rsidRDefault="00420B41" w:rsidP="00420B41">
      <w:pPr>
        <w:tabs>
          <w:tab w:val="left" w:pos="1498"/>
        </w:tabs>
        <w:bidi/>
        <w:jc w:val="center"/>
        <w:rPr>
          <w:rFonts w:ascii="Faruma" w:hAnsi="Faruma" w:cs="Faruma"/>
          <w:lang w:bidi="dv-MV"/>
        </w:rPr>
      </w:pPr>
    </w:p>
    <w:p w14:paraId="74CD3245" w14:textId="67334F8B" w:rsidR="00420B41" w:rsidRDefault="00420B41" w:rsidP="00C36BCF">
      <w:pPr>
        <w:tabs>
          <w:tab w:val="left" w:pos="1498"/>
        </w:tabs>
        <w:bidi/>
        <w:rPr>
          <w:rFonts w:ascii="Faruma" w:hAnsi="Faruma" w:cs="Faruma" w:hint="cs"/>
          <w:lang w:bidi="dv-MV"/>
        </w:rPr>
      </w:pPr>
    </w:p>
    <w:p w14:paraId="367F829B" w14:textId="60CAF8A4" w:rsidR="00420B41" w:rsidRDefault="00420B41" w:rsidP="00420B41">
      <w:pPr>
        <w:tabs>
          <w:tab w:val="left" w:pos="1498"/>
        </w:tabs>
        <w:bidi/>
        <w:jc w:val="center"/>
        <w:rPr>
          <w:rFonts w:ascii="Faruma" w:hAnsi="Faruma" w:cs="Faruma"/>
          <w:lang w:bidi="dv-MV"/>
        </w:rPr>
      </w:pPr>
    </w:p>
    <w:p w14:paraId="65B1880A" w14:textId="11F110D7" w:rsidR="00420B41" w:rsidRDefault="00420B41" w:rsidP="00420B41">
      <w:pPr>
        <w:tabs>
          <w:tab w:val="left" w:pos="1498"/>
        </w:tabs>
        <w:bidi/>
        <w:jc w:val="center"/>
        <w:rPr>
          <w:rFonts w:ascii="Faruma" w:hAnsi="Faruma" w:cs="Faruma"/>
          <w:lang w:bidi="dv-MV"/>
        </w:rPr>
      </w:pPr>
    </w:p>
    <w:p w14:paraId="681FC2FF" w14:textId="2AD9CED9" w:rsidR="00420B41" w:rsidRDefault="00420B41" w:rsidP="00420B41">
      <w:pPr>
        <w:tabs>
          <w:tab w:val="left" w:pos="1498"/>
        </w:tabs>
        <w:bidi/>
        <w:jc w:val="center"/>
        <w:rPr>
          <w:rFonts w:ascii="Faruma" w:hAnsi="Faruma" w:cs="Faruma"/>
          <w:lang w:bidi="dv-MV"/>
        </w:rPr>
      </w:pPr>
    </w:p>
    <w:p w14:paraId="00E13713" w14:textId="2CC6F54A" w:rsidR="00420B41" w:rsidRDefault="00420B41" w:rsidP="00420B41">
      <w:pPr>
        <w:tabs>
          <w:tab w:val="left" w:pos="1498"/>
        </w:tabs>
        <w:bidi/>
        <w:jc w:val="center"/>
        <w:rPr>
          <w:rFonts w:ascii="Faruma" w:hAnsi="Faruma" w:cs="Faruma"/>
          <w:lang w:bidi="dv-MV"/>
        </w:rPr>
      </w:pPr>
    </w:p>
    <w:p w14:paraId="67BCDB17" w14:textId="203B2402" w:rsidR="00420B41" w:rsidRDefault="00420B41" w:rsidP="00420B41">
      <w:pPr>
        <w:tabs>
          <w:tab w:val="left" w:pos="1498"/>
        </w:tabs>
        <w:bidi/>
        <w:jc w:val="center"/>
        <w:rPr>
          <w:rFonts w:ascii="Faruma" w:hAnsi="Faruma" w:cs="Faruma"/>
          <w:lang w:bidi="dv-MV"/>
        </w:rPr>
      </w:pPr>
    </w:p>
    <w:p w14:paraId="17E12524" w14:textId="3C505553" w:rsidR="00420B41" w:rsidRDefault="00420B41" w:rsidP="00420B41">
      <w:pPr>
        <w:tabs>
          <w:tab w:val="left" w:pos="1498"/>
        </w:tabs>
        <w:bidi/>
        <w:jc w:val="center"/>
        <w:rPr>
          <w:rFonts w:ascii="Faruma" w:hAnsi="Faruma" w:cs="Faruma"/>
          <w:lang w:bidi="dv-MV"/>
        </w:rPr>
      </w:pPr>
    </w:p>
    <w:p w14:paraId="70E63734" w14:textId="3D75011D" w:rsidR="00420B41" w:rsidRDefault="00420B41" w:rsidP="00420B41">
      <w:pPr>
        <w:tabs>
          <w:tab w:val="left" w:pos="1498"/>
        </w:tabs>
        <w:bidi/>
        <w:jc w:val="center"/>
        <w:rPr>
          <w:rFonts w:ascii="Faruma" w:hAnsi="Faruma" w:cs="Faruma"/>
          <w:lang w:bidi="dv-MV"/>
        </w:rPr>
      </w:pPr>
    </w:p>
    <w:p w14:paraId="4CB898D1" w14:textId="01788045" w:rsidR="00420B41" w:rsidRDefault="00420B41" w:rsidP="00420B41">
      <w:pPr>
        <w:tabs>
          <w:tab w:val="left" w:pos="1498"/>
        </w:tabs>
        <w:bidi/>
        <w:jc w:val="center"/>
        <w:rPr>
          <w:rFonts w:ascii="Faruma" w:hAnsi="Faruma" w:cs="Faruma"/>
          <w:lang w:bidi="dv-MV"/>
        </w:rPr>
      </w:pPr>
    </w:p>
    <w:p w14:paraId="06DD884C" w14:textId="70F01F31" w:rsidR="00420B41" w:rsidRDefault="00420B41" w:rsidP="00420B41">
      <w:pPr>
        <w:tabs>
          <w:tab w:val="left" w:pos="1498"/>
        </w:tabs>
        <w:bidi/>
        <w:jc w:val="center"/>
        <w:rPr>
          <w:rFonts w:ascii="Faruma" w:hAnsi="Faruma" w:cs="Faruma"/>
          <w:lang w:bidi="dv-MV"/>
        </w:rPr>
      </w:pPr>
    </w:p>
    <w:p w14:paraId="46E98E0A" w14:textId="1A333984" w:rsidR="00420B41" w:rsidRDefault="00420B41" w:rsidP="00420B41">
      <w:pPr>
        <w:tabs>
          <w:tab w:val="left" w:pos="1498"/>
        </w:tabs>
        <w:bidi/>
        <w:jc w:val="center"/>
        <w:rPr>
          <w:rFonts w:ascii="Faruma" w:hAnsi="Faruma" w:cs="Faruma"/>
          <w:lang w:bidi="dv-MV"/>
        </w:rPr>
      </w:pPr>
    </w:p>
    <w:p w14:paraId="3A324423" w14:textId="216A5B6C" w:rsidR="00420B41" w:rsidRDefault="00420B41" w:rsidP="00420B41">
      <w:pPr>
        <w:tabs>
          <w:tab w:val="left" w:pos="1498"/>
        </w:tabs>
        <w:bidi/>
        <w:jc w:val="center"/>
        <w:rPr>
          <w:rFonts w:ascii="Faruma" w:hAnsi="Faruma" w:cs="Faruma"/>
          <w:lang w:bidi="dv-MV"/>
        </w:rPr>
      </w:pPr>
    </w:p>
    <w:p w14:paraId="08420293" w14:textId="69A3B8FA" w:rsidR="00420B41" w:rsidRDefault="00420B41" w:rsidP="00420B41">
      <w:pPr>
        <w:tabs>
          <w:tab w:val="left" w:pos="1498"/>
        </w:tabs>
        <w:bidi/>
        <w:jc w:val="center"/>
        <w:rPr>
          <w:rFonts w:ascii="Faruma" w:hAnsi="Faruma" w:cs="Faruma"/>
          <w:lang w:bidi="dv-MV"/>
        </w:rPr>
      </w:pPr>
    </w:p>
    <w:p w14:paraId="48FC39BE" w14:textId="1FAA2FF4" w:rsidR="00420B41" w:rsidRDefault="00420B41" w:rsidP="00420B41">
      <w:pPr>
        <w:tabs>
          <w:tab w:val="left" w:pos="1498"/>
        </w:tabs>
        <w:bidi/>
        <w:jc w:val="center"/>
        <w:rPr>
          <w:rFonts w:ascii="Faruma" w:hAnsi="Faruma" w:cs="Faruma"/>
          <w:lang w:bidi="dv-MV"/>
        </w:rPr>
      </w:pPr>
    </w:p>
    <w:p w14:paraId="5EFE5731" w14:textId="7AAE7ACC" w:rsidR="00420B41" w:rsidRDefault="00420B41" w:rsidP="00420B41">
      <w:pPr>
        <w:tabs>
          <w:tab w:val="left" w:pos="1498"/>
        </w:tabs>
        <w:bidi/>
        <w:jc w:val="center"/>
        <w:rPr>
          <w:rFonts w:ascii="Faruma" w:hAnsi="Faruma" w:cs="Faruma"/>
          <w:lang w:bidi="dv-MV"/>
        </w:rPr>
      </w:pPr>
    </w:p>
    <w:p w14:paraId="12A9D927" w14:textId="5C058517" w:rsidR="00420B41" w:rsidRDefault="00420B41" w:rsidP="00420B41">
      <w:pPr>
        <w:tabs>
          <w:tab w:val="left" w:pos="1498"/>
        </w:tabs>
        <w:bidi/>
        <w:jc w:val="center"/>
        <w:rPr>
          <w:rFonts w:ascii="Faruma" w:hAnsi="Faruma" w:cs="Faruma"/>
          <w:lang w:bidi="dv-MV"/>
        </w:rPr>
      </w:pPr>
    </w:p>
    <w:p w14:paraId="5ACF98D9" w14:textId="6B44D0E6" w:rsidR="00420B41" w:rsidRDefault="00420B41" w:rsidP="00420B41">
      <w:pPr>
        <w:tabs>
          <w:tab w:val="left" w:pos="1498"/>
        </w:tabs>
        <w:bidi/>
        <w:jc w:val="center"/>
        <w:rPr>
          <w:rFonts w:ascii="Faruma" w:hAnsi="Faruma" w:cs="Faruma"/>
          <w:lang w:bidi="dv-MV"/>
        </w:rPr>
      </w:pPr>
    </w:p>
    <w:p w14:paraId="4A0EE54A" w14:textId="185EB842" w:rsidR="00420B41" w:rsidRDefault="00420B41" w:rsidP="00751080">
      <w:pPr>
        <w:tabs>
          <w:tab w:val="left" w:pos="1498"/>
        </w:tabs>
        <w:bidi/>
        <w:rPr>
          <w:rFonts w:ascii="Faruma" w:hAnsi="Faruma" w:cs="Faruma"/>
          <w:lang w:bidi="dv-MV"/>
        </w:rPr>
      </w:pPr>
    </w:p>
    <w:p w14:paraId="04CF7A52" w14:textId="620DA821" w:rsidR="00420B41" w:rsidRDefault="00420B41" w:rsidP="00420B41">
      <w:pPr>
        <w:tabs>
          <w:tab w:val="left" w:pos="1498"/>
        </w:tabs>
        <w:bidi/>
        <w:jc w:val="center"/>
        <w:rPr>
          <w:rFonts w:ascii="Faruma" w:hAnsi="Faruma" w:cs="Faruma"/>
          <w:lang w:bidi="dv-MV"/>
        </w:rPr>
      </w:pPr>
    </w:p>
    <w:p w14:paraId="40F7E7E9" w14:textId="77777777" w:rsidR="00420B41" w:rsidRDefault="00420B41" w:rsidP="00420B41">
      <w:pPr>
        <w:tabs>
          <w:tab w:val="left" w:pos="1498"/>
        </w:tabs>
        <w:bidi/>
        <w:jc w:val="center"/>
        <w:rPr>
          <w:rFonts w:ascii="Faruma" w:hAnsi="Faruma" w:cs="Faruma"/>
          <w:lang w:bidi="dv-MV"/>
        </w:rPr>
      </w:pPr>
    </w:p>
    <w:p w14:paraId="02221422" w14:textId="77777777" w:rsidR="00420B41" w:rsidRPr="005B55CA" w:rsidRDefault="00420B41" w:rsidP="00420B41">
      <w:pPr>
        <w:tabs>
          <w:tab w:val="left" w:pos="1498"/>
        </w:tabs>
        <w:bidi/>
        <w:jc w:val="center"/>
        <w:rPr>
          <w:rFonts w:ascii="Faruma" w:hAnsi="Faruma" w:cs="Faruma"/>
          <w:sz w:val="18"/>
          <w:szCs w:val="18"/>
          <w:lang w:val="en-US" w:bidi="dv-MV"/>
        </w:rPr>
      </w:pPr>
    </w:p>
    <w:sdt>
      <w:sdtPr>
        <w:rPr>
          <w:rFonts w:ascii="Faruma" w:hAnsi="Faruma" w:cs="Faruma" w:hint="cs"/>
          <w:b/>
          <w:bCs/>
          <w:sz w:val="20"/>
          <w:szCs w:val="20"/>
          <w:rtl/>
          <w:lang w:bidi="dv-MV"/>
        </w:rPr>
        <w:id w:val="-281267009"/>
        <w:lock w:val="sdtContentLocked"/>
        <w:placeholder>
          <w:docPart w:val="DefaultPlaceholder_-1854013440"/>
        </w:placeholder>
        <w:text/>
      </w:sdtPr>
      <w:sdtEndPr/>
      <w:sdtContent>
        <w:p w14:paraId="0120B35E" w14:textId="49BD20C2" w:rsidR="009460EE" w:rsidRPr="00930A14" w:rsidRDefault="006C3D85" w:rsidP="005B55CA">
          <w:pPr>
            <w:bidi/>
            <w:spacing w:before="240"/>
            <w:rPr>
              <w:rFonts w:ascii="Faruma" w:hAnsi="Faruma" w:cs="Faruma"/>
              <w:sz w:val="22"/>
              <w:szCs w:val="22"/>
              <w:rtl/>
              <w:lang w:val="en-US" w:bidi="dv-MV"/>
            </w:rPr>
          </w:pPr>
          <w:r w:rsidRPr="00C80167">
            <w:rPr>
              <w:rFonts w:ascii="Faruma" w:hAnsi="Faruma" w:cs="Faruma" w:hint="cs"/>
              <w:b/>
              <w:bCs/>
              <w:sz w:val="20"/>
              <w:szCs w:val="20"/>
              <w:rtl/>
              <w:lang w:bidi="dv-MV"/>
            </w:rPr>
            <w:t xml:space="preserve">ނޯޓު: </w:t>
          </w:r>
          <w:r w:rsidRPr="00420B41">
            <w:rPr>
              <w:rFonts w:ascii="Faruma" w:hAnsi="Faruma" w:cs="Faruma" w:hint="cs"/>
              <w:sz w:val="20"/>
              <w:szCs w:val="20"/>
              <w:rtl/>
              <w:lang w:bidi="dv-MV"/>
            </w:rPr>
            <w:t xml:space="preserve">މި </w:t>
          </w:r>
          <w:r w:rsidR="00A85FB9" w:rsidRPr="00420B41">
            <w:rPr>
              <w:rFonts w:ascii="Faruma" w:hAnsi="Faruma" w:cs="Faruma" w:hint="cs"/>
              <w:sz w:val="20"/>
              <w:szCs w:val="20"/>
              <w:rtl/>
              <w:lang w:bidi="dv-MV"/>
            </w:rPr>
            <w:t>ފޯމު ފުރިހަމަކުރުމަށްފަހު</w:t>
          </w:r>
          <w:r w:rsidR="00930A14" w:rsidRPr="00420B41">
            <w:rPr>
              <w:rFonts w:ascii="Faruma" w:hAnsi="Faruma" w:cs="Faruma" w:hint="cs"/>
              <w:sz w:val="20"/>
              <w:szCs w:val="20"/>
              <w:rtl/>
              <w:lang w:bidi="dv-MV"/>
            </w:rPr>
            <w:t xml:space="preserve"> ކޯޓަށް ހާޒިރުވާންޖެހޭ ތާރީޚުން ފެށިގެން</w:t>
          </w:r>
          <w:r w:rsidR="00A85FB9" w:rsidRPr="00420B41">
            <w:rPr>
              <w:rFonts w:ascii="Faruma" w:hAnsi="Faruma" w:cs="Faruma" w:hint="cs"/>
              <w:sz w:val="20"/>
              <w:szCs w:val="20"/>
              <w:rtl/>
              <w:lang w:bidi="dv-MV"/>
            </w:rPr>
            <w:t xml:space="preserve"> ރަސްމީ 3 (ތިނެއް) ދުވަހުގެ ތެރޭގައި ކޯޓަށް ހުށަހަޅަންވާނެއެވެ.</w:t>
          </w:r>
          <w:r w:rsidR="00930A14" w:rsidRPr="00420B41">
            <w:rPr>
              <w:rFonts w:ascii="Faruma" w:hAnsi="Faruma" w:cs="Faruma" w:hint="cs"/>
              <w:sz w:val="20"/>
              <w:szCs w:val="20"/>
              <w:rtl/>
              <w:lang w:bidi="dv-MV"/>
            </w:rPr>
            <w:t xml:space="preserve"> އަދި މި ފޯމާއެކު މެޑިކަލް ސެޓްފިކެޓް ނުވަތަ އިތުރު ސަޕޯޓިންގ ޑޮކިއުމަންޓް ހުށަހެޅިދާނެއެވެ.</w:t>
          </w:r>
        </w:p>
      </w:sdtContent>
    </w:sdt>
    <w:sectPr w:rsidR="009460EE" w:rsidRPr="00930A14" w:rsidSect="000D37EC">
      <w:footerReference w:type="even" r:id="rId8"/>
      <w:footerReference w:type="default" r:id="rId9"/>
      <w:headerReference w:type="first" r:id="rId10"/>
      <w:footerReference w:type="first" r:id="rId11"/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01BF16" w14:textId="77777777" w:rsidR="00EE6EE7" w:rsidRDefault="00EE6EE7">
      <w:r>
        <w:separator/>
      </w:r>
    </w:p>
  </w:endnote>
  <w:endnote w:type="continuationSeparator" w:id="0">
    <w:p w14:paraId="2D6104CF" w14:textId="77777777" w:rsidR="00EE6EE7" w:rsidRDefault="00EE6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BBCC8" w14:textId="77777777" w:rsidR="00FA671E" w:rsidRPr="003C5230" w:rsidRDefault="00FA671E" w:rsidP="00FA671E">
    <w:pPr>
      <w:bidi/>
      <w:jc w:val="center"/>
      <w:rPr>
        <w:rFonts w:ascii="Faruma" w:hAnsi="Faruma" w:cs="Faruma"/>
        <w:sz w:val="20"/>
        <w:szCs w:val="20"/>
      </w:rPr>
    </w:pPr>
    <w:r w:rsidRPr="003C5230">
      <w:rPr>
        <w:rFonts w:ascii="Faruma" w:hAnsi="Faruma" w:cs="Faruma"/>
        <w:noProof/>
        <w:sz w:val="20"/>
        <w:szCs w:val="20"/>
        <w:rtl/>
        <w:lang w:eastAsia="en-GB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0684807" wp14:editId="7BA00563">
              <wp:simplePos x="0" y="0"/>
              <wp:positionH relativeFrom="column">
                <wp:posOffset>-136478</wp:posOffset>
              </wp:positionH>
              <wp:positionV relativeFrom="paragraph">
                <wp:posOffset>-44744</wp:posOffset>
              </wp:positionV>
              <wp:extent cx="5991368" cy="0"/>
              <wp:effectExtent l="0" t="0" r="28575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91368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line w14:anchorId="01006E8B" id="Straight Connector 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" strokecolor="black [3213]" strokeweight=".25pt">
              <v:stroke joinstyle="miter"/>
            </v:line>
          </w:pict>
        </mc:Fallback>
      </mc:AlternateContent>
    </w:r>
    <w:r w:rsidRPr="003C5230">
      <w:rPr>
        <w:rFonts w:ascii="Faruma" w:hAnsi="Faruma" w:cs="Faruma"/>
        <w:sz w:val="20"/>
        <w:szCs w:val="20"/>
        <w:rtl/>
        <w:lang w:bidi="dv-MV"/>
      </w:rPr>
      <w:t>ދިވެހިރާއްޖޭގެ ސުޕްރީމް ކޯޓު، އޯކިޑްމަގު، ފޯން</w:t>
    </w:r>
    <w:r w:rsidRPr="003C5230">
      <w:rPr>
        <w:rFonts w:ascii="Faruma" w:hAnsi="Faruma" w:cs="Faruma"/>
        <w:sz w:val="20"/>
        <w:szCs w:val="20"/>
        <w:rtl/>
      </w:rPr>
      <w:t xml:space="preserve">: </w:t>
    </w:r>
    <w:r w:rsidRPr="003C5230">
      <w:rPr>
        <w:rFonts w:ascii="Faruma" w:hAnsi="Faruma" w:cs="Faruma"/>
        <w:sz w:val="20"/>
        <w:szCs w:val="20"/>
      </w:rPr>
      <w:t>3009990</w:t>
    </w:r>
    <w:r w:rsidRPr="003C5230">
      <w:rPr>
        <w:rFonts w:ascii="Faruma" w:hAnsi="Faruma" w:cs="Faruma"/>
        <w:sz w:val="20"/>
        <w:szCs w:val="20"/>
        <w:rtl/>
        <w:lang w:bidi="dv-MV"/>
      </w:rPr>
      <w:t xml:space="preserve"> ފެކްސް</w:t>
    </w:r>
    <w:r w:rsidRPr="003C5230">
      <w:rPr>
        <w:rFonts w:ascii="Faruma" w:hAnsi="Faruma" w:cs="Faruma"/>
        <w:sz w:val="20"/>
        <w:szCs w:val="20"/>
        <w:rtl/>
      </w:rPr>
      <w:t xml:space="preserve">: </w:t>
    </w:r>
    <w:r w:rsidRPr="003C5230">
      <w:rPr>
        <w:rFonts w:ascii="Faruma" w:hAnsi="Faruma" w:cs="Faruma"/>
        <w:sz w:val="20"/>
        <w:szCs w:val="20"/>
      </w:rPr>
      <w:t>3008554</w:t>
    </w:r>
    <w:r w:rsidRPr="003C5230">
      <w:rPr>
        <w:rFonts w:ascii="Faruma" w:hAnsi="Faruma" w:cs="Faruma"/>
        <w:sz w:val="20"/>
        <w:szCs w:val="20"/>
        <w:rtl/>
        <w:lang w:bidi="dv-MV"/>
      </w:rPr>
      <w:t xml:space="preserve">  ވެބްސައިޓް</w:t>
    </w:r>
    <w:r w:rsidRPr="003C5230">
      <w:rPr>
        <w:rFonts w:ascii="Faruma" w:hAnsi="Faruma" w:cs="Faruma"/>
        <w:sz w:val="20"/>
        <w:szCs w:val="20"/>
        <w:rtl/>
      </w:rPr>
      <w:t>:</w:t>
    </w:r>
    <w:r w:rsidRPr="003C5230">
      <w:rPr>
        <w:rFonts w:ascii="Faruma" w:hAnsi="Faruma" w:cs="Faruma"/>
        <w:sz w:val="20"/>
        <w:szCs w:val="20"/>
        <w:rtl/>
        <w:lang w:bidi="dv-MV"/>
      </w:rPr>
      <w:t xml:space="preserve"> </w:t>
    </w:r>
    <w:r w:rsidRPr="003C5230">
      <w:rPr>
        <w:rFonts w:ascii="Faruma" w:hAnsi="Faruma" w:cs="Faruma"/>
        <w:sz w:val="20"/>
        <w:szCs w:val="20"/>
      </w:rPr>
      <w:t>www.supremecourt.gov.mv</w:t>
    </w:r>
  </w:p>
  <w:sdt>
    <w:sdtPr>
      <w:rPr>
        <w:rFonts w:ascii="Faruma" w:hAnsi="Faruma" w:cs="Faruma"/>
        <w:sz w:val="20"/>
        <w:szCs w:val="20"/>
      </w:rPr>
      <w:id w:val="-1023398167"/>
      <w:docPartObj>
        <w:docPartGallery w:val="Page Numbers (Bottom of Page)"/>
        <w:docPartUnique/>
      </w:docPartObj>
    </w:sdtPr>
    <w:sdtEndPr/>
    <w:sdtContent>
      <w:sdt>
        <w:sdtPr>
          <w:rPr>
            <w:rFonts w:ascii="Faruma" w:hAnsi="Faruma" w:cs="Faruma"/>
            <w:sz w:val="20"/>
            <w:szCs w:val="20"/>
          </w:rPr>
          <w:id w:val="-1244639863"/>
          <w:docPartObj>
            <w:docPartGallery w:val="Page Numbers (Top of Page)"/>
            <w:docPartUnique/>
          </w:docPartObj>
        </w:sdtPr>
        <w:sdtEndPr/>
        <w:sdtContent>
          <w:p w14:paraId="60B615F4" w14:textId="46D6D0C6" w:rsidR="00FA671E" w:rsidRPr="003C5230" w:rsidRDefault="00FA671E" w:rsidP="00FA671E">
            <w:pPr>
              <w:pStyle w:val="Footer"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3C5230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3C5230">
              <w:rPr>
                <w:rFonts w:ascii="Faruma" w:hAnsi="Faruma" w:cs="Faruma"/>
                <w:sz w:val="20"/>
                <w:szCs w:val="20"/>
              </w:rPr>
              <w:instrText xml:space="preserve"> PAGE </w:instrTex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4D178F">
              <w:rPr>
                <w:rFonts w:ascii="Faruma" w:hAnsi="Faruma" w:cs="Faruma"/>
                <w:noProof/>
                <w:sz w:val="20"/>
                <w:szCs w:val="20"/>
              </w:rPr>
              <w:t>2</w: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3C5230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3C5230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Pr="003C5230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3C5230">
              <w:rPr>
                <w:rFonts w:ascii="Faruma" w:hAnsi="Faruma" w:cs="Faruma"/>
                <w:sz w:val="20"/>
                <w:szCs w:val="20"/>
              </w:rPr>
              <w:instrText xml:space="preserve"> NUMPAGES  </w:instrTex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4D178F">
              <w:rPr>
                <w:rFonts w:ascii="Faruma" w:hAnsi="Faruma" w:cs="Faruma"/>
                <w:noProof/>
                <w:sz w:val="20"/>
                <w:szCs w:val="20"/>
              </w:rPr>
              <w:t>2</w: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3C5230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ސަފުހާ 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BC1A0D" w14:textId="77777777" w:rsidR="00FA671E" w:rsidRPr="00D22CD6" w:rsidRDefault="00FA671E" w:rsidP="00FA671E">
    <w:pPr>
      <w:bidi/>
      <w:jc w:val="center"/>
      <w:rPr>
        <w:rFonts w:ascii="Faruma" w:hAnsi="Faruma" w:cs="Faruma"/>
        <w:sz w:val="20"/>
        <w:szCs w:val="20"/>
      </w:rPr>
    </w:pPr>
    <w:r>
      <w:rPr>
        <w:rFonts w:ascii="Faruma" w:hAnsi="Faruma" w:cs="Faruma"/>
        <w:noProof/>
        <w:sz w:val="20"/>
        <w:szCs w:val="20"/>
        <w:rtl/>
        <w:lang w:eastAsia="en-GB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4FBA6CB" wp14:editId="053A8F18">
              <wp:simplePos x="0" y="0"/>
              <wp:positionH relativeFrom="column">
                <wp:posOffset>-136478</wp:posOffset>
              </wp:positionH>
              <wp:positionV relativeFrom="paragraph">
                <wp:posOffset>-44744</wp:posOffset>
              </wp:positionV>
              <wp:extent cx="5991368" cy="0"/>
              <wp:effectExtent l="0" t="0" r="2857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91368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line w14:anchorId="2A20C5DA" id="Straight Connector 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" strokecolor="black [3213]" strokeweight=".25pt">
              <v:stroke joinstyle="miter"/>
            </v:line>
          </w:pict>
        </mc:Fallback>
      </mc:AlternateContent>
    </w:r>
    <w:r w:rsidRPr="0096412B">
      <w:rPr>
        <w:rFonts w:ascii="Faruma" w:hAnsi="Faruma" w:cs="Faruma"/>
        <w:sz w:val="20"/>
        <w:szCs w:val="20"/>
        <w:rtl/>
        <w:lang w:bidi="dv-MV"/>
      </w:rPr>
      <w:t>ދިވެހިރާއްޖޭގެ ސުޕްރީމް ކޯޓު، އޯކިޑްމަގު، ފޯން</w:t>
    </w:r>
    <w:r w:rsidRPr="0096412B">
      <w:rPr>
        <w:rFonts w:ascii="Faruma" w:hAnsi="Faruma" w:cs="Faruma"/>
        <w:sz w:val="20"/>
        <w:szCs w:val="20"/>
        <w:rtl/>
      </w:rPr>
      <w:t xml:space="preserve">: </w:t>
    </w:r>
    <w:r w:rsidRPr="0096412B">
      <w:rPr>
        <w:rFonts w:ascii="Faruma" w:hAnsi="Faruma" w:cs="Faruma"/>
        <w:sz w:val="20"/>
        <w:szCs w:val="20"/>
      </w:rPr>
      <w:t>3009990</w:t>
    </w:r>
    <w:r w:rsidRPr="0096412B">
      <w:rPr>
        <w:rFonts w:ascii="Faruma" w:hAnsi="Faruma" w:cs="Faruma"/>
        <w:sz w:val="20"/>
        <w:szCs w:val="20"/>
        <w:rtl/>
        <w:lang w:bidi="dv-MV"/>
      </w:rPr>
      <w:t xml:space="preserve"> ފެކްސް</w:t>
    </w:r>
    <w:r w:rsidRPr="0096412B">
      <w:rPr>
        <w:rFonts w:ascii="Faruma" w:hAnsi="Faruma" w:cs="Faruma"/>
        <w:sz w:val="20"/>
        <w:szCs w:val="20"/>
        <w:rtl/>
      </w:rPr>
      <w:t xml:space="preserve">: </w:t>
    </w:r>
    <w:r w:rsidRPr="0096412B">
      <w:rPr>
        <w:rFonts w:ascii="Faruma" w:hAnsi="Faruma" w:cs="Faruma"/>
        <w:sz w:val="20"/>
        <w:szCs w:val="20"/>
      </w:rPr>
      <w:t>3008554</w:t>
    </w:r>
    <w:r w:rsidRPr="0096412B">
      <w:rPr>
        <w:rFonts w:ascii="Faruma" w:hAnsi="Faruma" w:cs="Faruma"/>
        <w:sz w:val="20"/>
        <w:szCs w:val="20"/>
        <w:rtl/>
        <w:lang w:bidi="dv-MV"/>
      </w:rPr>
      <w:t xml:space="preserve">  ވެބްސައިޓް</w:t>
    </w:r>
    <w:r w:rsidRPr="0096412B">
      <w:rPr>
        <w:rFonts w:ascii="Faruma" w:hAnsi="Faruma" w:cs="Faruma"/>
        <w:sz w:val="20"/>
        <w:szCs w:val="20"/>
        <w:rtl/>
      </w:rPr>
      <w:t>:</w:t>
    </w:r>
    <w:r>
      <w:rPr>
        <w:rFonts w:ascii="Faruma" w:hAnsi="Faruma" w:cs="Faruma" w:hint="cs"/>
        <w:sz w:val="20"/>
        <w:szCs w:val="20"/>
        <w:rtl/>
        <w:lang w:bidi="dv-MV"/>
      </w:rPr>
      <w:t xml:space="preserve"> </w:t>
    </w:r>
    <w:r w:rsidRPr="00D22CD6">
      <w:rPr>
        <w:rFonts w:ascii="Faruma" w:hAnsi="Faruma" w:cs="Faruma"/>
        <w:sz w:val="20"/>
        <w:szCs w:val="20"/>
      </w:rPr>
      <w:t>www.supremecourt.gov.mv</w:t>
    </w:r>
  </w:p>
  <w:sdt>
    <w:sdtPr>
      <w:rPr>
        <w:rFonts w:ascii="Faruma" w:hAnsi="Faruma" w:cs="Faruma"/>
        <w:sz w:val="20"/>
        <w:szCs w:val="20"/>
      </w:rPr>
      <w:id w:val="1874039415"/>
      <w:docPartObj>
        <w:docPartGallery w:val="Page Numbers (Bottom of Page)"/>
        <w:docPartUnique/>
      </w:docPartObj>
    </w:sdtPr>
    <w:sdtEndPr/>
    <w:sdtContent>
      <w:sdt>
        <w:sdtPr>
          <w:rPr>
            <w:rFonts w:ascii="Faruma" w:hAnsi="Faruma" w:cs="Faruma"/>
            <w:sz w:val="20"/>
            <w:szCs w:val="20"/>
          </w:rPr>
          <w:id w:val="1251627468"/>
          <w:docPartObj>
            <w:docPartGallery w:val="Page Numbers (Top of Page)"/>
            <w:docPartUnique/>
          </w:docPartObj>
        </w:sdtPr>
        <w:sdtEndPr/>
        <w:sdtContent>
          <w:p w14:paraId="204054F8" w14:textId="363125E8" w:rsidR="0053623F" w:rsidRPr="00FA671E" w:rsidRDefault="00FA671E" w:rsidP="00FA671E">
            <w:pPr>
              <w:pStyle w:val="Footer"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instrText xml:space="preserve"> PAGE </w:instrTex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separate"/>
            </w:r>
            <w:r w:rsidR="004D178F">
              <w:rPr>
                <w:rFonts w:ascii="Faruma" w:hAnsi="Faruma" w:cs="Faruma"/>
                <w:b/>
                <w:bCs/>
                <w:noProof/>
                <w:sz w:val="20"/>
                <w:szCs w:val="20"/>
              </w:rPr>
              <w:t>3</w: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instrText xml:space="preserve"> NUMPAGES  </w:instrTex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separate"/>
            </w:r>
            <w:r w:rsidR="004D178F">
              <w:rPr>
                <w:rFonts w:ascii="Faruma" w:hAnsi="Faruma" w:cs="Faruma"/>
                <w:b/>
                <w:bCs/>
                <w:noProof/>
                <w:sz w:val="20"/>
                <w:szCs w:val="20"/>
              </w:rPr>
              <w:t>3</w: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end"/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 xml:space="preserve">ސަފުހާ </w:t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Faruma" w:hAnsi="Faruma" w:cs="Faruma"/>
        <w:sz w:val="20"/>
        <w:szCs w:val="20"/>
        <w:rtl/>
      </w:rPr>
      <w:id w:val="300123892"/>
      <w:docPartObj>
        <w:docPartGallery w:val="Page Numbers (Bottom of Page)"/>
        <w:docPartUnique/>
      </w:docPartObj>
    </w:sdtPr>
    <w:sdtEndPr>
      <w:rPr>
        <w:rtl w:val="0"/>
      </w:rPr>
    </w:sdtEndPr>
    <w:sdtContent>
      <w:sdt>
        <w:sdtPr>
          <w:rPr>
            <w:rFonts w:ascii="Faruma" w:hAnsi="Faruma" w:cs="Faruma"/>
            <w:sz w:val="20"/>
            <w:szCs w:val="20"/>
            <w:rtl/>
          </w:rPr>
          <w:id w:val="1728636285"/>
          <w:docPartObj>
            <w:docPartGallery w:val="Page Numbers (Top of Page)"/>
            <w:docPartUnique/>
          </w:docPartObj>
        </w:sdtPr>
        <w:sdtEndPr>
          <w:rPr>
            <w:rtl w:val="0"/>
          </w:rPr>
        </w:sdtEndPr>
        <w:sdtContent>
          <w:p w14:paraId="55D2B73A" w14:textId="77777777" w:rsidR="00FA671E" w:rsidRPr="00FA671E" w:rsidRDefault="00FA671E" w:rsidP="00FA671E">
            <w:pPr>
              <w:bidi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noProof/>
                <w:sz w:val="20"/>
                <w:szCs w:val="20"/>
                <w:rtl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6F5107D" wp14:editId="228648A1">
                      <wp:simplePos x="0" y="0"/>
                      <wp:positionH relativeFrom="column">
                        <wp:posOffset>-136478</wp:posOffset>
                      </wp:positionH>
                      <wp:positionV relativeFrom="paragraph">
                        <wp:posOffset>-44744</wp:posOffset>
                      </wp:positionV>
                      <wp:extent cx="5991368" cy="0"/>
                      <wp:effectExtent l="0" t="0" r="2857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91368" cy="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line w14:anchorId="5401BE73" id="Straight Connector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" strokecolor="black [3213]" strokeweight=".25pt">
                      <v:stroke joinstyle="miter"/>
                    </v:line>
                  </w:pict>
                </mc:Fallback>
              </mc:AlternateConten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ދިވެހިރާއްޖޭގެ ސުޕްރީމް ކޯޓު، އޯކިޑްމަގު، ފޯން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 xml:space="preserve">: </w:t>
            </w:r>
            <w:r w:rsidRPr="00FA671E">
              <w:rPr>
                <w:rFonts w:ascii="Faruma" w:hAnsi="Faruma" w:cs="Faruma"/>
                <w:sz w:val="20"/>
                <w:szCs w:val="20"/>
              </w:rPr>
              <w:t>3009990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ފެކްސް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 xml:space="preserve">: </w:t>
            </w:r>
            <w:r w:rsidRPr="00FA671E">
              <w:rPr>
                <w:rFonts w:ascii="Faruma" w:hAnsi="Faruma" w:cs="Faruma"/>
                <w:sz w:val="20"/>
                <w:szCs w:val="20"/>
              </w:rPr>
              <w:t>3008554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 ވެބްސައިޓް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>: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FA671E">
              <w:rPr>
                <w:rFonts w:ascii="Faruma" w:hAnsi="Faruma" w:cs="Faruma"/>
                <w:sz w:val="20"/>
                <w:szCs w:val="20"/>
              </w:rPr>
              <w:t>www.supremecourt.gov.mv</w:t>
            </w:r>
          </w:p>
          <w:p w14:paraId="0FCC028A" w14:textId="6230A8EF" w:rsidR="00FA671E" w:rsidRPr="00FA671E" w:rsidRDefault="00FA671E" w:rsidP="00FA671E">
            <w:pPr>
              <w:pStyle w:val="Footer"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sz w:val="20"/>
                <w:szCs w:val="20"/>
              </w:rPr>
              <w:instrText xml:space="preserve"> PAGE </w:instrTex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4D178F">
              <w:rPr>
                <w:rFonts w:ascii="Faruma" w:hAnsi="Faruma" w:cs="Faruma"/>
                <w:noProof/>
                <w:sz w:val="20"/>
                <w:szCs w:val="20"/>
              </w:rPr>
              <w:t>1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sz w:val="20"/>
                <w:szCs w:val="20"/>
              </w:rPr>
              <w:instrText xml:space="preserve"> NUMPAGES  </w:instrTex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4D178F">
              <w:rPr>
                <w:rFonts w:ascii="Faruma" w:hAnsi="Faruma" w:cs="Faruma"/>
                <w:noProof/>
                <w:sz w:val="20"/>
                <w:szCs w:val="20"/>
              </w:rPr>
              <w:t>2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ސަފުހާ 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48A467" w14:textId="77777777" w:rsidR="00EE6EE7" w:rsidRDefault="00EE6EE7">
      <w:r>
        <w:separator/>
      </w:r>
    </w:p>
  </w:footnote>
  <w:footnote w:type="continuationSeparator" w:id="0">
    <w:p w14:paraId="745DDB8B" w14:textId="77777777" w:rsidR="00EE6EE7" w:rsidRDefault="00EE6E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23A93E" w14:textId="77777777" w:rsidR="000D37EC" w:rsidRPr="008C5F0A" w:rsidRDefault="000D37EC" w:rsidP="003F63A5">
    <w:pPr>
      <w:bidi/>
      <w:jc w:val="center"/>
      <w:rPr>
        <w:rFonts w:ascii="Faruma" w:hAnsi="Faruma" w:cs="Faruma"/>
        <w:sz w:val="40"/>
        <w:szCs w:val="40"/>
        <w:lang w:val="en-US" w:bidi="dv-MV"/>
      </w:rPr>
    </w:pPr>
    <w:r>
      <w:rPr>
        <w:noProof/>
        <w:lang w:eastAsia="en-GB"/>
      </w:rPr>
      <w:drawing>
        <wp:anchor distT="0" distB="0" distL="114300" distR="114300" simplePos="0" relativeHeight="251672576" behindDoc="0" locked="0" layoutInCell="1" allowOverlap="1" wp14:anchorId="32903AED" wp14:editId="62315A35">
          <wp:simplePos x="0" y="0"/>
          <wp:positionH relativeFrom="margin">
            <wp:posOffset>72745</wp:posOffset>
          </wp:positionH>
          <wp:positionV relativeFrom="paragraph">
            <wp:posOffset>495401</wp:posOffset>
          </wp:positionV>
          <wp:extent cx="621792" cy="599270"/>
          <wp:effectExtent l="0" t="0" r="6985" b="0"/>
          <wp:wrapNone/>
          <wp:docPr id="6" name="Picture 6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792" cy="5992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A2784">
      <w:rPr>
        <w:rFonts w:ascii="Calibri" w:eastAsia="Calibri" w:hAnsi="Calibri" w:cs="Arial"/>
        <w:noProof/>
        <w:sz w:val="22"/>
        <w:szCs w:val="22"/>
        <w:lang w:eastAsia="en-GB"/>
      </w:rPr>
      <w:drawing>
        <wp:anchor distT="0" distB="0" distL="114300" distR="114300" simplePos="0" relativeHeight="251673600" behindDoc="0" locked="0" layoutInCell="1" allowOverlap="1" wp14:anchorId="1A5E815E" wp14:editId="3695AC05">
          <wp:simplePos x="0" y="0"/>
          <wp:positionH relativeFrom="margin">
            <wp:posOffset>2596744</wp:posOffset>
          </wp:positionH>
          <wp:positionV relativeFrom="paragraph">
            <wp:posOffset>500482</wp:posOffset>
          </wp:positionV>
          <wp:extent cx="577901" cy="593573"/>
          <wp:effectExtent l="0" t="0" r="0" b="0"/>
          <wp:wrapNone/>
          <wp:docPr id="7" name="Picture 7" descr="nishan-png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nishan-png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901" cy="59357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rFonts w:ascii="Faruma" w:hAnsi="Faruma" w:cs="Faruma"/>
          <w:sz w:val="40"/>
          <w:szCs w:val="40"/>
          <w:rtl/>
          <w:lang w:val="en-US" w:bidi="dv-MV"/>
        </w:rPr>
        <w:id w:val="1555126044"/>
        <w:lock w:val="contentLocked"/>
        <w:placeholder>
          <w:docPart w:val="E01DAE343C9B40A3BFC0F07F9D12FC37"/>
        </w:placeholder>
        <w:text/>
      </w:sdtPr>
      <w:sdtEndPr/>
      <w:sdtContent>
        <w:r w:rsidRPr="008C5F0A">
          <w:rPr>
            <w:rFonts w:ascii="Faruma" w:hAnsi="Faruma" w:cs="Faruma"/>
            <w:sz w:val="40"/>
            <w:szCs w:val="40"/>
            <w:lang w:val="en-US" w:bidi="dv-MV"/>
          </w:rPr>
          <w:t>`</w:t>
        </w:r>
      </w:sdtContent>
    </w:sdt>
  </w:p>
  <w:sdt>
    <w:sdtPr>
      <w:rPr>
        <w:rFonts w:ascii="Faruma" w:hAnsi="Faruma" w:cs="Faruma" w:hint="cs"/>
        <w:b/>
        <w:bCs/>
        <w:sz w:val="32"/>
        <w:szCs w:val="32"/>
        <w:rtl/>
        <w:lang w:val="en-US" w:bidi="dv-MV"/>
      </w:rPr>
      <w:id w:val="618344041"/>
      <w:lock w:val="contentLocked"/>
      <w:placeholder>
        <w:docPart w:val="E01DAE343C9B40A3BFC0F07F9D12FC37"/>
      </w:placeholder>
      <w:text/>
    </w:sdtPr>
    <w:sdtEndPr/>
    <w:sdtContent>
      <w:p w14:paraId="5320A10A" w14:textId="77777777" w:rsidR="000D37EC" w:rsidRPr="00753111" w:rsidRDefault="000D37EC" w:rsidP="003F63A5">
        <w:pPr>
          <w:bidi/>
          <w:spacing w:line="276" w:lineRule="auto"/>
          <w:ind w:right="540"/>
          <w:rPr>
            <w:rFonts w:ascii="Faruma" w:hAnsi="Faruma" w:cs="MV Boli"/>
            <w:b/>
            <w:bCs/>
            <w:sz w:val="28"/>
            <w:szCs w:val="28"/>
            <w:rtl/>
            <w:lang w:val="en-US" w:bidi="dv-MV"/>
          </w:rPr>
        </w:pPr>
        <w:r>
          <w:rPr>
            <w:rFonts w:ascii="Faruma" w:hAnsi="Faruma" w:cs="Faruma" w:hint="cs"/>
            <w:b/>
            <w:bCs/>
            <w:sz w:val="32"/>
            <w:szCs w:val="32"/>
            <w:rtl/>
            <w:lang w:val="en-US" w:bidi="dv-MV"/>
          </w:rPr>
          <w:t>ދިވެހިރާއްޖޭގެ ސުޕްރީމް ކޯޓު</w:t>
        </w:r>
      </w:p>
    </w:sdtContent>
  </w:sdt>
  <w:p w14:paraId="25CEDD98" w14:textId="2B379DFF" w:rsidR="000D37EC" w:rsidRDefault="008A40A5" w:rsidP="003F63A5">
    <w:pPr>
      <w:tabs>
        <w:tab w:val="right" w:pos="630"/>
      </w:tabs>
      <w:bidi/>
      <w:spacing w:line="276" w:lineRule="auto"/>
      <w:ind w:left="-57" w:right="540"/>
      <w:rPr>
        <w:rFonts w:ascii="Faruma" w:hAnsi="Faruma" w:cs="Faruma"/>
        <w:b/>
        <w:bCs/>
        <w:sz w:val="26"/>
        <w:szCs w:val="26"/>
        <w:rtl/>
        <w:lang w:val="en-US" w:bidi="dv-MV"/>
      </w:rPr>
    </w:pP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75648" behindDoc="0" locked="0" layoutInCell="1" allowOverlap="1" wp14:anchorId="50C32AF0" wp14:editId="234A8ED5">
              <wp:simplePos x="0" y="0"/>
              <wp:positionH relativeFrom="column">
                <wp:posOffset>113665</wp:posOffset>
              </wp:positionH>
              <wp:positionV relativeFrom="paragraph">
                <wp:posOffset>345440</wp:posOffset>
              </wp:positionV>
              <wp:extent cx="581660" cy="261620"/>
              <wp:effectExtent l="0" t="0" r="0" b="508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1660" cy="261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1A1711" w14:textId="3B616019" w:rsidR="008A40A5" w:rsidRPr="0005263D" w:rsidRDefault="008A40A5" w:rsidP="008A40A5">
                          <w:pPr>
                            <w:jc w:val="center"/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</w:rPr>
                          </w:pPr>
                          <w:r w:rsidRPr="0005263D"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</w:rPr>
                            <w:t>SC</w:t>
                          </w:r>
                          <w:r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</w:rPr>
                            <w:t>-19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C32AF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8.95pt;margin-top:27.2pt;width:45.8pt;height:20.6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" filled="f" stroked="f">
              <v:textbox>
                <w:txbxContent>
                  <w:p w14:paraId="7F1A1711" w14:textId="3B616019" w:rsidR="008A40A5" w:rsidRPr="0005263D" w:rsidRDefault="008A40A5" w:rsidP="008A40A5">
                    <w:pPr>
                      <w:jc w:val="center"/>
                      <w:rPr>
                        <w:rFonts w:asciiTheme="majorBidi" w:hAnsiTheme="majorBidi" w:cstheme="majorBidi"/>
                        <w:color w:val="A6A6A6" w:themeColor="background1" w:themeShade="A6"/>
                      </w:rPr>
                    </w:pPr>
                    <w:r w:rsidRPr="0005263D">
                      <w:rPr>
                        <w:rFonts w:asciiTheme="majorBidi" w:hAnsiTheme="majorBidi" w:cstheme="majorBidi"/>
                        <w:color w:val="A6A6A6" w:themeColor="background1" w:themeShade="A6"/>
                      </w:rPr>
                      <w:t>SC</w:t>
                    </w:r>
                    <w:r>
                      <w:rPr>
                        <w:rFonts w:asciiTheme="majorBidi" w:hAnsiTheme="majorBidi" w:cstheme="majorBidi"/>
                        <w:color w:val="A6A6A6" w:themeColor="background1" w:themeShade="A6"/>
                      </w:rPr>
                      <w:t>-19</w:t>
                    </w:r>
                  </w:p>
                </w:txbxContent>
              </v:textbox>
            </v:shape>
          </w:pict>
        </mc:Fallback>
      </mc:AlternateContent>
    </w:r>
    <w:r w:rsidR="000D37EC">
      <w:rPr>
        <w:rFonts w:ascii="Faruma" w:hAnsi="Faruma" w:cs="Faruma"/>
        <w:b/>
        <w:bCs/>
        <w:sz w:val="26"/>
        <w:szCs w:val="26"/>
        <w:rtl/>
        <w:lang w:val="en-US" w:bidi="dv-MV"/>
      </w:rPr>
      <w:tab/>
    </w:r>
    <w:sdt>
      <w:sdtPr>
        <w:rPr>
          <w:rFonts w:ascii="Faruma" w:hAnsi="Faruma" w:cs="Faruma"/>
          <w:b/>
          <w:bCs/>
          <w:sz w:val="26"/>
          <w:szCs w:val="26"/>
          <w:rtl/>
          <w:lang w:val="en-US" w:bidi="dv-MV"/>
        </w:rPr>
        <w:id w:val="-989331487"/>
        <w:lock w:val="contentLocked"/>
        <w:placeholder>
          <w:docPart w:val="E01DAE343C9B40A3BFC0F07F9D12FC37"/>
        </w:placeholder>
        <w:text/>
      </w:sdtPr>
      <w:sdtEndPr>
        <w:rPr>
          <w:rFonts w:hint="cs"/>
        </w:rPr>
      </w:sdtEndPr>
      <w:sdtContent>
        <w:r w:rsidR="000D37EC">
          <w:rPr>
            <w:rFonts w:ascii="Faruma" w:hAnsi="Faruma" w:cs="Faruma"/>
            <w:b/>
            <w:bCs/>
            <w:sz w:val="26"/>
            <w:szCs w:val="26"/>
            <w:rtl/>
            <w:lang w:val="en-US" w:bidi="dv-MV"/>
          </w:rPr>
          <w:tab/>
        </w:r>
        <w:r w:rsidR="000D37EC">
          <w:rPr>
            <w:rFonts w:ascii="Faruma" w:hAnsi="Faruma" w:cs="Faruma" w:hint="cs"/>
            <w:b/>
            <w:bCs/>
            <w:sz w:val="26"/>
            <w:szCs w:val="26"/>
            <w:rtl/>
            <w:lang w:val="en-US" w:bidi="dv-MV"/>
          </w:rPr>
          <w:t>މާލެ،</w:t>
        </w:r>
      </w:sdtContent>
    </w:sdt>
  </w:p>
  <w:p w14:paraId="0C17C559" w14:textId="0FA0E9D7" w:rsidR="000D37EC" w:rsidRPr="000D37EC" w:rsidRDefault="00EE6EE7" w:rsidP="008A40A5">
    <w:pPr>
      <w:tabs>
        <w:tab w:val="right" w:pos="630"/>
        <w:tab w:val="left" w:pos="7707"/>
      </w:tabs>
      <w:bidi/>
      <w:spacing w:line="276" w:lineRule="auto"/>
      <w:ind w:left="-57" w:right="540"/>
      <w:rPr>
        <w:rFonts w:ascii="Faruma" w:hAnsi="Faruma" w:cs="Faruma"/>
        <w:b/>
        <w:bCs/>
        <w:sz w:val="26"/>
        <w:szCs w:val="26"/>
        <w:lang w:val="en-US" w:bidi="dv-MV"/>
      </w:rPr>
    </w:pPr>
    <w:sdt>
      <w:sdtPr>
        <w:rPr>
          <w:rFonts w:ascii="Faruma" w:hAnsi="Faruma" w:cs="Faruma" w:hint="cs"/>
          <w:b/>
          <w:bCs/>
          <w:sz w:val="26"/>
          <w:szCs w:val="26"/>
          <w:rtl/>
          <w:lang w:val="en-US" w:bidi="dv-MV"/>
        </w:rPr>
        <w:id w:val="-994874372"/>
        <w:lock w:val="contentLocked"/>
        <w:placeholder>
          <w:docPart w:val="E01DAE343C9B40A3BFC0F07F9D12FC37"/>
        </w:placeholder>
        <w:text/>
      </w:sdtPr>
      <w:sdtEndPr/>
      <w:sdtContent>
        <w:r w:rsidR="000D37EC">
          <w:rPr>
            <w:rFonts w:ascii="Faruma" w:hAnsi="Faruma" w:cs="Faruma" w:hint="cs"/>
            <w:b/>
            <w:bCs/>
            <w:sz w:val="26"/>
            <w:szCs w:val="26"/>
            <w:rtl/>
            <w:lang w:val="en-US" w:bidi="dv-MV"/>
          </w:rPr>
          <w:t xml:space="preserve">    </w:t>
        </w:r>
        <w:r w:rsidR="000D37EC">
          <w:rPr>
            <w:rFonts w:ascii="Faruma" w:hAnsi="Faruma" w:cs="Faruma"/>
            <w:b/>
            <w:bCs/>
            <w:sz w:val="26"/>
            <w:szCs w:val="26"/>
            <w:rtl/>
            <w:lang w:val="en-US" w:bidi="dv-MV"/>
          </w:rPr>
          <w:tab/>
        </w:r>
        <w:r w:rsidR="000D37EC">
          <w:rPr>
            <w:rFonts w:ascii="Faruma" w:hAnsi="Faruma" w:cs="Faruma" w:hint="cs"/>
            <w:b/>
            <w:bCs/>
            <w:sz w:val="26"/>
            <w:szCs w:val="26"/>
            <w:rtl/>
            <w:lang w:val="en-US" w:bidi="dv-MV"/>
          </w:rPr>
          <w:t>ދިވެހިރާއްޖެ.</w:t>
        </w:r>
      </w:sdtContent>
    </w:sdt>
    <w:r w:rsidR="008A40A5">
      <w:rPr>
        <w:rFonts w:ascii="Faruma" w:hAnsi="Faruma" w:cs="Faruma"/>
        <w:b/>
        <w:bCs/>
        <w:sz w:val="26"/>
        <w:szCs w:val="26"/>
        <w:rtl/>
        <w:lang w:val="en-US" w:bidi="dv-MV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87EB6"/>
    <w:multiLevelType w:val="hybridMultilevel"/>
    <w:tmpl w:val="78222E3C"/>
    <w:lvl w:ilvl="0" w:tplc="3FF4C4DA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2799A"/>
    <w:multiLevelType w:val="hybridMultilevel"/>
    <w:tmpl w:val="64C693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220D64"/>
    <w:multiLevelType w:val="hybridMultilevel"/>
    <w:tmpl w:val="AACC0002"/>
    <w:lvl w:ilvl="0" w:tplc="BB287348">
      <w:start w:val="1"/>
      <w:numFmt w:val="decimal"/>
      <w:lvlText w:val="%1."/>
      <w:lvlJc w:val="left"/>
      <w:pPr>
        <w:ind w:left="450" w:hanging="360"/>
      </w:pPr>
      <w:rPr>
        <w:rFonts w:ascii="Faruma" w:hAnsi="Faruma" w:cs="Faruma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0C2231F9"/>
    <w:multiLevelType w:val="hybridMultilevel"/>
    <w:tmpl w:val="C852A4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76A4F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E31C85"/>
    <w:multiLevelType w:val="hybridMultilevel"/>
    <w:tmpl w:val="02A4A800"/>
    <w:lvl w:ilvl="0" w:tplc="7B6C741E">
      <w:numFmt w:val="bullet"/>
      <w:lvlText w:val=""/>
      <w:lvlJc w:val="left"/>
      <w:pPr>
        <w:ind w:left="423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1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3" w:hanging="360"/>
      </w:pPr>
      <w:rPr>
        <w:rFonts w:ascii="Wingdings" w:hAnsi="Wingdings" w:hint="default"/>
      </w:rPr>
    </w:lvl>
  </w:abstractNum>
  <w:abstractNum w:abstractNumId="6" w15:restartNumberingAfterBreak="0">
    <w:nsid w:val="12556F46"/>
    <w:multiLevelType w:val="hybridMultilevel"/>
    <w:tmpl w:val="57502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0A12C8"/>
    <w:multiLevelType w:val="hybridMultilevel"/>
    <w:tmpl w:val="CBE81A4C"/>
    <w:lvl w:ilvl="0" w:tplc="6008B1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2465D0"/>
    <w:multiLevelType w:val="hybridMultilevel"/>
    <w:tmpl w:val="660AF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C098F"/>
    <w:multiLevelType w:val="hybridMultilevel"/>
    <w:tmpl w:val="C852A4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CA7AFE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2769AB"/>
    <w:multiLevelType w:val="hybridMultilevel"/>
    <w:tmpl w:val="2A2AE062"/>
    <w:lvl w:ilvl="0" w:tplc="B50CFFB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0"/>
        <w:szCs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A64681"/>
    <w:multiLevelType w:val="hybridMultilevel"/>
    <w:tmpl w:val="F0AA4A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9A05CC5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6C69F2"/>
    <w:multiLevelType w:val="hybridMultilevel"/>
    <w:tmpl w:val="FD74F44E"/>
    <w:lvl w:ilvl="0" w:tplc="4B521E18">
      <w:numFmt w:val="bullet"/>
      <w:lvlText w:val=""/>
      <w:lvlJc w:val="left"/>
      <w:pPr>
        <w:ind w:left="363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5" w15:restartNumberingAfterBreak="0">
    <w:nsid w:val="3C582F18"/>
    <w:multiLevelType w:val="hybridMultilevel"/>
    <w:tmpl w:val="8368B1F8"/>
    <w:lvl w:ilvl="0" w:tplc="FB8CB4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2267820"/>
    <w:multiLevelType w:val="hybridMultilevel"/>
    <w:tmpl w:val="4CC2306E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7" w15:restartNumberingAfterBreak="0">
    <w:nsid w:val="47361B12"/>
    <w:multiLevelType w:val="hybridMultilevel"/>
    <w:tmpl w:val="551C69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F7562B"/>
    <w:multiLevelType w:val="hybridMultilevel"/>
    <w:tmpl w:val="3C7269AE"/>
    <w:lvl w:ilvl="0" w:tplc="0C266000">
      <w:start w:val="1"/>
      <w:numFmt w:val="decimal"/>
      <w:lvlText w:val="%1-"/>
      <w:lvlJc w:val="left"/>
      <w:pPr>
        <w:ind w:left="3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9" w15:restartNumberingAfterBreak="0">
    <w:nsid w:val="5FBA2234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7D2911"/>
    <w:multiLevelType w:val="hybridMultilevel"/>
    <w:tmpl w:val="DD7C69FC"/>
    <w:lvl w:ilvl="0" w:tplc="4C108AD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A4E430D"/>
    <w:multiLevelType w:val="hybridMultilevel"/>
    <w:tmpl w:val="1B668F62"/>
    <w:lvl w:ilvl="0" w:tplc="4B521E18">
      <w:numFmt w:val="bullet"/>
      <w:lvlText w:val=""/>
      <w:lvlJc w:val="left"/>
      <w:pPr>
        <w:ind w:left="363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18"/>
  </w:num>
  <w:num w:numId="4">
    <w:abstractNumId w:val="0"/>
  </w:num>
  <w:num w:numId="5">
    <w:abstractNumId w:val="11"/>
  </w:num>
  <w:num w:numId="6">
    <w:abstractNumId w:val="8"/>
  </w:num>
  <w:num w:numId="7">
    <w:abstractNumId w:val="12"/>
  </w:num>
  <w:num w:numId="8">
    <w:abstractNumId w:val="14"/>
  </w:num>
  <w:num w:numId="9">
    <w:abstractNumId w:val="21"/>
  </w:num>
  <w:num w:numId="10">
    <w:abstractNumId w:val="20"/>
  </w:num>
  <w:num w:numId="11">
    <w:abstractNumId w:val="1"/>
  </w:num>
  <w:num w:numId="12">
    <w:abstractNumId w:val="13"/>
  </w:num>
  <w:num w:numId="13">
    <w:abstractNumId w:val="4"/>
  </w:num>
  <w:num w:numId="14">
    <w:abstractNumId w:val="19"/>
  </w:num>
  <w:num w:numId="15">
    <w:abstractNumId w:val="10"/>
  </w:num>
  <w:num w:numId="16">
    <w:abstractNumId w:val="6"/>
  </w:num>
  <w:num w:numId="17">
    <w:abstractNumId w:val="2"/>
  </w:num>
  <w:num w:numId="18">
    <w:abstractNumId w:val="16"/>
  </w:num>
  <w:num w:numId="19">
    <w:abstractNumId w:val="9"/>
  </w:num>
  <w:num w:numId="20">
    <w:abstractNumId w:val="3"/>
  </w:num>
  <w:num w:numId="21">
    <w:abstractNumId w:val="17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defaultTabStop w:val="720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F80"/>
    <w:rsid w:val="000075EE"/>
    <w:rsid w:val="00020F30"/>
    <w:rsid w:val="00036507"/>
    <w:rsid w:val="000573D6"/>
    <w:rsid w:val="00093D98"/>
    <w:rsid w:val="00097C2B"/>
    <w:rsid w:val="000C39D3"/>
    <w:rsid w:val="000C3E1D"/>
    <w:rsid w:val="000C5641"/>
    <w:rsid w:val="000D37EC"/>
    <w:rsid w:val="0011602A"/>
    <w:rsid w:val="00136310"/>
    <w:rsid w:val="00157FF4"/>
    <w:rsid w:val="00161A9E"/>
    <w:rsid w:val="00161BBA"/>
    <w:rsid w:val="0017667F"/>
    <w:rsid w:val="0018660F"/>
    <w:rsid w:val="00191B33"/>
    <w:rsid w:val="001A6B63"/>
    <w:rsid w:val="001B47B4"/>
    <w:rsid w:val="001E3CB2"/>
    <w:rsid w:val="0020670F"/>
    <w:rsid w:val="00213195"/>
    <w:rsid w:val="002152E5"/>
    <w:rsid w:val="00226132"/>
    <w:rsid w:val="0023519D"/>
    <w:rsid w:val="00260A3D"/>
    <w:rsid w:val="00275120"/>
    <w:rsid w:val="00284B02"/>
    <w:rsid w:val="00284D6B"/>
    <w:rsid w:val="002871E5"/>
    <w:rsid w:val="0029385D"/>
    <w:rsid w:val="002B2EE3"/>
    <w:rsid w:val="002C4F59"/>
    <w:rsid w:val="002C6AA1"/>
    <w:rsid w:val="002D5A69"/>
    <w:rsid w:val="00315812"/>
    <w:rsid w:val="00317F76"/>
    <w:rsid w:val="00334EA9"/>
    <w:rsid w:val="00371E4C"/>
    <w:rsid w:val="00387E0F"/>
    <w:rsid w:val="003966A6"/>
    <w:rsid w:val="003B5595"/>
    <w:rsid w:val="003C4BBD"/>
    <w:rsid w:val="003C5230"/>
    <w:rsid w:val="003D052C"/>
    <w:rsid w:val="003D2C31"/>
    <w:rsid w:val="003E47F7"/>
    <w:rsid w:val="003F63A5"/>
    <w:rsid w:val="0041101D"/>
    <w:rsid w:val="00420B41"/>
    <w:rsid w:val="00431C8F"/>
    <w:rsid w:val="004327DF"/>
    <w:rsid w:val="004651C5"/>
    <w:rsid w:val="004669EA"/>
    <w:rsid w:val="00485C69"/>
    <w:rsid w:val="004A28F3"/>
    <w:rsid w:val="004A7F5B"/>
    <w:rsid w:val="004B0B96"/>
    <w:rsid w:val="004D178F"/>
    <w:rsid w:val="004D2EB1"/>
    <w:rsid w:val="00512A3D"/>
    <w:rsid w:val="00520B43"/>
    <w:rsid w:val="0052791D"/>
    <w:rsid w:val="00534ABF"/>
    <w:rsid w:val="0053623F"/>
    <w:rsid w:val="00542205"/>
    <w:rsid w:val="00556CB0"/>
    <w:rsid w:val="0058528A"/>
    <w:rsid w:val="005A5C99"/>
    <w:rsid w:val="005B55CA"/>
    <w:rsid w:val="005C2780"/>
    <w:rsid w:val="005C54E8"/>
    <w:rsid w:val="005D25F8"/>
    <w:rsid w:val="005E354C"/>
    <w:rsid w:val="005E4962"/>
    <w:rsid w:val="005E6138"/>
    <w:rsid w:val="005F3E91"/>
    <w:rsid w:val="006118BC"/>
    <w:rsid w:val="0061411C"/>
    <w:rsid w:val="00620BE1"/>
    <w:rsid w:val="0063553B"/>
    <w:rsid w:val="0067299C"/>
    <w:rsid w:val="00683F19"/>
    <w:rsid w:val="0069091E"/>
    <w:rsid w:val="00693A9B"/>
    <w:rsid w:val="006C28D9"/>
    <w:rsid w:val="006C3D85"/>
    <w:rsid w:val="006C65CF"/>
    <w:rsid w:val="006D6898"/>
    <w:rsid w:val="006E67E5"/>
    <w:rsid w:val="006F7ADE"/>
    <w:rsid w:val="00705DEE"/>
    <w:rsid w:val="00710389"/>
    <w:rsid w:val="00736B0C"/>
    <w:rsid w:val="00743EE5"/>
    <w:rsid w:val="0075062E"/>
    <w:rsid w:val="00751080"/>
    <w:rsid w:val="00751F32"/>
    <w:rsid w:val="00753111"/>
    <w:rsid w:val="007547DE"/>
    <w:rsid w:val="00756F80"/>
    <w:rsid w:val="007760B8"/>
    <w:rsid w:val="007762A2"/>
    <w:rsid w:val="00787854"/>
    <w:rsid w:val="007A2D12"/>
    <w:rsid w:val="007A547A"/>
    <w:rsid w:val="007A55E3"/>
    <w:rsid w:val="007B5202"/>
    <w:rsid w:val="007D182A"/>
    <w:rsid w:val="007D6DC3"/>
    <w:rsid w:val="007E0B6A"/>
    <w:rsid w:val="007E1DD3"/>
    <w:rsid w:val="00821362"/>
    <w:rsid w:val="00830A1E"/>
    <w:rsid w:val="0084485D"/>
    <w:rsid w:val="00844E83"/>
    <w:rsid w:val="00855D79"/>
    <w:rsid w:val="00862F4D"/>
    <w:rsid w:val="00866E52"/>
    <w:rsid w:val="008719BA"/>
    <w:rsid w:val="00877514"/>
    <w:rsid w:val="008A40A5"/>
    <w:rsid w:val="008A54B9"/>
    <w:rsid w:val="008B1F1D"/>
    <w:rsid w:val="008C5F0A"/>
    <w:rsid w:val="008D7163"/>
    <w:rsid w:val="00904B0F"/>
    <w:rsid w:val="009118B0"/>
    <w:rsid w:val="009172A1"/>
    <w:rsid w:val="00920B54"/>
    <w:rsid w:val="009236D8"/>
    <w:rsid w:val="00930A14"/>
    <w:rsid w:val="009460EE"/>
    <w:rsid w:val="00954079"/>
    <w:rsid w:val="00972DF7"/>
    <w:rsid w:val="009818A5"/>
    <w:rsid w:val="00990FDC"/>
    <w:rsid w:val="009A6FD9"/>
    <w:rsid w:val="009B3CC1"/>
    <w:rsid w:val="009C3496"/>
    <w:rsid w:val="009F0A41"/>
    <w:rsid w:val="00A0065E"/>
    <w:rsid w:val="00A21C2B"/>
    <w:rsid w:val="00A51295"/>
    <w:rsid w:val="00A856EA"/>
    <w:rsid w:val="00A85FB9"/>
    <w:rsid w:val="00AD7604"/>
    <w:rsid w:val="00AE53B2"/>
    <w:rsid w:val="00AF047D"/>
    <w:rsid w:val="00B0143C"/>
    <w:rsid w:val="00B0182B"/>
    <w:rsid w:val="00B0243B"/>
    <w:rsid w:val="00B1062A"/>
    <w:rsid w:val="00B4086E"/>
    <w:rsid w:val="00B42930"/>
    <w:rsid w:val="00B474AB"/>
    <w:rsid w:val="00B660DE"/>
    <w:rsid w:val="00B74D4A"/>
    <w:rsid w:val="00B761B0"/>
    <w:rsid w:val="00BA0ED3"/>
    <w:rsid w:val="00BC4517"/>
    <w:rsid w:val="00BE0896"/>
    <w:rsid w:val="00BE458D"/>
    <w:rsid w:val="00BF3F63"/>
    <w:rsid w:val="00C2471A"/>
    <w:rsid w:val="00C33CDD"/>
    <w:rsid w:val="00C3613A"/>
    <w:rsid w:val="00C36BCF"/>
    <w:rsid w:val="00C439ED"/>
    <w:rsid w:val="00C47C23"/>
    <w:rsid w:val="00C51E25"/>
    <w:rsid w:val="00C56EB2"/>
    <w:rsid w:val="00C80167"/>
    <w:rsid w:val="00C95A79"/>
    <w:rsid w:val="00C96B70"/>
    <w:rsid w:val="00CB685C"/>
    <w:rsid w:val="00CC2504"/>
    <w:rsid w:val="00D06D8D"/>
    <w:rsid w:val="00D11E2B"/>
    <w:rsid w:val="00D22CD6"/>
    <w:rsid w:val="00D2332F"/>
    <w:rsid w:val="00D519FD"/>
    <w:rsid w:val="00D62B16"/>
    <w:rsid w:val="00D67D5B"/>
    <w:rsid w:val="00D73BAC"/>
    <w:rsid w:val="00D800FD"/>
    <w:rsid w:val="00D915EE"/>
    <w:rsid w:val="00D929BB"/>
    <w:rsid w:val="00DA2784"/>
    <w:rsid w:val="00DB168E"/>
    <w:rsid w:val="00DB23B5"/>
    <w:rsid w:val="00DB60DD"/>
    <w:rsid w:val="00DC5288"/>
    <w:rsid w:val="00DD499B"/>
    <w:rsid w:val="00DE32F7"/>
    <w:rsid w:val="00DE43FB"/>
    <w:rsid w:val="00E15F8F"/>
    <w:rsid w:val="00E36957"/>
    <w:rsid w:val="00E543E1"/>
    <w:rsid w:val="00E915AF"/>
    <w:rsid w:val="00E9654E"/>
    <w:rsid w:val="00EA2388"/>
    <w:rsid w:val="00EA35E9"/>
    <w:rsid w:val="00EB19A9"/>
    <w:rsid w:val="00EB760B"/>
    <w:rsid w:val="00EC41E7"/>
    <w:rsid w:val="00EE07B3"/>
    <w:rsid w:val="00EE30D6"/>
    <w:rsid w:val="00EE6EE7"/>
    <w:rsid w:val="00EF0360"/>
    <w:rsid w:val="00EF27C0"/>
    <w:rsid w:val="00F00358"/>
    <w:rsid w:val="00F0286F"/>
    <w:rsid w:val="00F06B2A"/>
    <w:rsid w:val="00F1367E"/>
    <w:rsid w:val="00F347BC"/>
    <w:rsid w:val="00F35BE7"/>
    <w:rsid w:val="00F425FE"/>
    <w:rsid w:val="00F61047"/>
    <w:rsid w:val="00F65C41"/>
    <w:rsid w:val="00F702F3"/>
    <w:rsid w:val="00F7427D"/>
    <w:rsid w:val="00F92FB7"/>
    <w:rsid w:val="00FA1011"/>
    <w:rsid w:val="00FA671E"/>
    <w:rsid w:val="00FB4C4F"/>
    <w:rsid w:val="00FB73B4"/>
    <w:rsid w:val="00FC05B0"/>
    <w:rsid w:val="00FD3C42"/>
    <w:rsid w:val="00FE1D95"/>
    <w:rsid w:val="00FE2A1A"/>
    <w:rsid w:val="00FF2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C849E3"/>
  <w15:chartTrackingRefBased/>
  <w15:docId w15:val="{ED0C3780-2BA0-4C2F-8322-BC05EFF4B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28F3"/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33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2332F"/>
    <w:rPr>
      <w:rFonts w:ascii="Tahoma" w:eastAsia="Times New Roman" w:hAnsi="Tahoma" w:cs="Tahoma"/>
      <w:sz w:val="16"/>
      <w:szCs w:val="16"/>
      <w:lang w:val="en-GB"/>
    </w:rPr>
  </w:style>
  <w:style w:type="character" w:styleId="CommentReference">
    <w:name w:val="annotation reference"/>
    <w:rsid w:val="003966A6"/>
    <w:rPr>
      <w:sz w:val="16"/>
      <w:szCs w:val="16"/>
    </w:rPr>
  </w:style>
  <w:style w:type="paragraph" w:styleId="CommentText">
    <w:name w:val="annotation text"/>
    <w:basedOn w:val="Normal"/>
    <w:link w:val="CommentTextChar"/>
    <w:rsid w:val="003966A6"/>
    <w:rPr>
      <w:sz w:val="20"/>
      <w:szCs w:val="20"/>
      <w:lang w:val="en-US"/>
    </w:rPr>
  </w:style>
  <w:style w:type="character" w:customStyle="1" w:styleId="CommentTextChar">
    <w:name w:val="Comment Text Char"/>
    <w:link w:val="CommentText"/>
    <w:rsid w:val="003966A6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1A6B63"/>
    <w:pPr>
      <w:ind w:left="720"/>
      <w:contextualSpacing/>
    </w:pPr>
  </w:style>
  <w:style w:type="table" w:styleId="TableGrid">
    <w:name w:val="Table Grid"/>
    <w:basedOn w:val="TableNormal"/>
    <w:uiPriority w:val="59"/>
    <w:rsid w:val="004651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18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18B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6118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18BC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F06B2A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3E47F7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D37EC"/>
    <w:pPr>
      <w:spacing w:before="100" w:beforeAutospacing="1" w:after="100" w:afterAutospacing="1"/>
    </w:pPr>
    <w:rPr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4A7F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7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Quarantine\SC%20Qavaidh\SC-Qavid-Forms\S.93-%20Medical%20form%20FINA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01DAE343C9B40A3BFC0F07F9D12FC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B29403-04E3-4ADC-9361-7048D4DFAE1F}"/>
      </w:docPartPr>
      <w:docPartBody>
        <w:p w:rsidR="00251325" w:rsidRDefault="00D01B1A">
          <w:pPr>
            <w:pStyle w:val="E01DAE343C9B40A3BFC0F07F9D12FC37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7A5367-D290-4F26-8BF6-C260A3E5B708}"/>
      </w:docPartPr>
      <w:docPartBody>
        <w:p w:rsidR="00000000" w:rsidRDefault="00A86B13">
          <w:r w:rsidRPr="00D32BE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916"/>
    <w:rsid w:val="001C7101"/>
    <w:rsid w:val="00251325"/>
    <w:rsid w:val="006C71B6"/>
    <w:rsid w:val="0098029F"/>
    <w:rsid w:val="00A54376"/>
    <w:rsid w:val="00A86B13"/>
    <w:rsid w:val="00D01B1A"/>
    <w:rsid w:val="00DE5E9B"/>
    <w:rsid w:val="00EA01FE"/>
    <w:rsid w:val="00F43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86B13"/>
    <w:rPr>
      <w:color w:val="808080"/>
    </w:rPr>
  </w:style>
  <w:style w:type="paragraph" w:customStyle="1" w:styleId="E01DAE343C9B40A3BFC0F07F9D12FC37">
    <w:name w:val="E01DAE343C9B40A3BFC0F07F9D12FC37"/>
  </w:style>
  <w:style w:type="paragraph" w:customStyle="1" w:styleId="C6576FFC517F4C64A681444580BDCC2F">
    <w:name w:val="C6576FFC517F4C64A681444580BDCC2F"/>
  </w:style>
  <w:style w:type="paragraph" w:customStyle="1" w:styleId="4E09D146B5444AB38A214E138A6C94AD">
    <w:name w:val="4E09D146B5444AB38A214E138A6C94AD"/>
  </w:style>
  <w:style w:type="paragraph" w:customStyle="1" w:styleId="469ED75D52CD499187578AE2B09950C5">
    <w:name w:val="469ED75D52CD499187578AE2B09950C5"/>
  </w:style>
  <w:style w:type="paragraph" w:customStyle="1" w:styleId="DF3465FC2A7740F890DD56FDB2F33BF0">
    <w:name w:val="DF3465FC2A7740F890DD56FDB2F33BF0"/>
  </w:style>
  <w:style w:type="paragraph" w:customStyle="1" w:styleId="9CFAC75A55AE47A4BD209B605B7A027C">
    <w:name w:val="9CFAC75A55AE47A4BD209B605B7A027C"/>
  </w:style>
  <w:style w:type="paragraph" w:customStyle="1" w:styleId="6C1710A834C944B8A62F3503BC317EA5">
    <w:name w:val="6C1710A834C944B8A62F3503BC317EA5"/>
  </w:style>
  <w:style w:type="paragraph" w:customStyle="1" w:styleId="4EA3440434A14511A1ADBF1201416F05">
    <w:name w:val="4EA3440434A14511A1ADBF1201416F05"/>
  </w:style>
  <w:style w:type="paragraph" w:customStyle="1" w:styleId="85EF5C04C3234C5588FE03A4D6EE6D00">
    <w:name w:val="85EF5C04C3234C5588FE03A4D6EE6D00"/>
  </w:style>
  <w:style w:type="paragraph" w:customStyle="1" w:styleId="EA71972FE6DC4D448BD541C56AE846D7">
    <w:name w:val="EA71972FE6DC4D448BD541C56AE846D7"/>
  </w:style>
  <w:style w:type="paragraph" w:customStyle="1" w:styleId="4F2F867985BB48F48DCB7FD9FB4A2DDE">
    <w:name w:val="4F2F867985BB48F48DCB7FD9FB4A2DDE"/>
  </w:style>
  <w:style w:type="paragraph" w:customStyle="1" w:styleId="CDDCDDE8BE40499E8604C7BFA78841E5">
    <w:name w:val="CDDCDDE8BE40499E8604C7BFA78841E5"/>
  </w:style>
  <w:style w:type="paragraph" w:customStyle="1" w:styleId="114EC9039DE84C85A79210E170AA920F">
    <w:name w:val="114EC9039DE84C85A79210E170AA920F"/>
  </w:style>
  <w:style w:type="paragraph" w:customStyle="1" w:styleId="915F5E6A75694D5AA31C424D25A12693">
    <w:name w:val="915F5E6A75694D5AA31C424D25A12693"/>
  </w:style>
  <w:style w:type="paragraph" w:customStyle="1" w:styleId="411207A13EBE469A878CA485A362210C">
    <w:name w:val="411207A13EBE469A878CA485A362210C"/>
  </w:style>
  <w:style w:type="paragraph" w:customStyle="1" w:styleId="B58A1AC5C04A45F8974420C6AF88BD88">
    <w:name w:val="B58A1AC5C04A45F8974420C6AF88BD88"/>
  </w:style>
  <w:style w:type="paragraph" w:customStyle="1" w:styleId="102E3CEB1FCF4535B334BAD5DEA1126A">
    <w:name w:val="102E3CEB1FCF4535B334BAD5DEA1126A"/>
  </w:style>
  <w:style w:type="paragraph" w:customStyle="1" w:styleId="61A205F618AD43FAA86937938B44C481">
    <w:name w:val="61A205F618AD43FAA86937938B44C481"/>
  </w:style>
  <w:style w:type="paragraph" w:customStyle="1" w:styleId="B3400241119644F6A5E3E18653F2C52F">
    <w:name w:val="B3400241119644F6A5E3E18653F2C52F"/>
  </w:style>
  <w:style w:type="paragraph" w:customStyle="1" w:styleId="469ED75D52CD499187578AE2B09950C51">
    <w:name w:val="469ED75D52CD499187578AE2B09950C51"/>
    <w:rsid w:val="00F439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3465FC2A7740F890DD56FDB2F33BF01">
    <w:name w:val="DF3465FC2A7740F890DD56FDB2F33BF01"/>
    <w:rsid w:val="00F439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FAC75A55AE47A4BD209B605B7A027C1">
    <w:name w:val="9CFAC75A55AE47A4BD209B605B7A027C1"/>
    <w:rsid w:val="00F439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710A834C944B8A62F3503BC317EA51">
    <w:name w:val="6C1710A834C944B8A62F3503BC317EA51"/>
    <w:rsid w:val="00F439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A3440434A14511A1ADBF1201416F051">
    <w:name w:val="4EA3440434A14511A1ADBF1201416F051"/>
    <w:rsid w:val="00F439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5EF5C04C3234C5588FE03A4D6EE6D001">
    <w:name w:val="85EF5C04C3234C5588FE03A4D6EE6D001"/>
    <w:rsid w:val="00F439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A71972FE6DC4D448BD541C56AE846D71">
    <w:name w:val="EA71972FE6DC4D448BD541C56AE846D71"/>
    <w:rsid w:val="00F439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F2F867985BB48F48DCB7FD9FB4A2DDE1">
    <w:name w:val="4F2F867985BB48F48DCB7FD9FB4A2DDE1"/>
    <w:rsid w:val="00F439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11207A13EBE469A878CA485A362210C1">
    <w:name w:val="411207A13EBE469A878CA485A362210C1"/>
    <w:rsid w:val="00F439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8A1AC5C04A45F8974420C6AF88BD881">
    <w:name w:val="B58A1AC5C04A45F8974420C6AF88BD881"/>
    <w:rsid w:val="00F439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02E3CEB1FCF4535B334BAD5DEA1126A1">
    <w:name w:val="102E3CEB1FCF4535B334BAD5DEA1126A1"/>
    <w:rsid w:val="00F439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1A205F618AD43FAA86937938B44C4811">
    <w:name w:val="61A205F618AD43FAA86937938B44C4811"/>
    <w:rsid w:val="00F439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3400241119644F6A5E3E18653F2C52F1">
    <w:name w:val="B3400241119644F6A5E3E18653F2C52F1"/>
    <w:rsid w:val="00F439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9ED75D52CD499187578AE2B09950C52">
    <w:name w:val="469ED75D52CD499187578AE2B09950C52"/>
    <w:rsid w:val="002513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3465FC2A7740F890DD56FDB2F33BF02">
    <w:name w:val="DF3465FC2A7740F890DD56FDB2F33BF02"/>
    <w:rsid w:val="002513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FAC75A55AE47A4BD209B605B7A027C2">
    <w:name w:val="9CFAC75A55AE47A4BD209B605B7A027C2"/>
    <w:rsid w:val="002513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710A834C944B8A62F3503BC317EA52">
    <w:name w:val="6C1710A834C944B8A62F3503BC317EA52"/>
    <w:rsid w:val="002513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A3440434A14511A1ADBF1201416F052">
    <w:name w:val="4EA3440434A14511A1ADBF1201416F052"/>
    <w:rsid w:val="002513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5EF5C04C3234C5588FE03A4D6EE6D002">
    <w:name w:val="85EF5C04C3234C5588FE03A4D6EE6D002"/>
    <w:rsid w:val="002513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A71972FE6DC4D448BD541C56AE846D72">
    <w:name w:val="EA71972FE6DC4D448BD541C56AE846D72"/>
    <w:rsid w:val="002513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F2F867985BB48F48DCB7FD9FB4A2DDE2">
    <w:name w:val="4F2F867985BB48F48DCB7FD9FB4A2DDE2"/>
    <w:rsid w:val="002513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11207A13EBE469A878CA485A362210C2">
    <w:name w:val="411207A13EBE469A878CA485A362210C2"/>
    <w:rsid w:val="002513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8A1AC5C04A45F8974420C6AF88BD882">
    <w:name w:val="B58A1AC5C04A45F8974420C6AF88BD882"/>
    <w:rsid w:val="002513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02E3CEB1FCF4535B334BAD5DEA1126A2">
    <w:name w:val="102E3CEB1FCF4535B334BAD5DEA1126A2"/>
    <w:rsid w:val="002513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1A205F618AD43FAA86937938B44C4812">
    <w:name w:val="61A205F618AD43FAA86937938B44C4812"/>
    <w:rsid w:val="002513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3400241119644F6A5E3E18653F2C52F2">
    <w:name w:val="B3400241119644F6A5E3E18653F2C52F2"/>
    <w:rsid w:val="002513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9ED75D52CD499187578AE2B09950C53">
    <w:name w:val="469ED75D52CD499187578AE2B09950C53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3465FC2A7740F890DD56FDB2F33BF03">
    <w:name w:val="DF3465FC2A7740F890DD56FDB2F33BF03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FAC75A55AE47A4BD209B605B7A027C3">
    <w:name w:val="9CFAC75A55AE47A4BD209B605B7A027C3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710A834C944B8A62F3503BC317EA53">
    <w:name w:val="6C1710A834C944B8A62F3503BC317EA53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A3440434A14511A1ADBF1201416F053">
    <w:name w:val="4EA3440434A14511A1ADBF1201416F053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5EF5C04C3234C5588FE03A4D6EE6D003">
    <w:name w:val="85EF5C04C3234C5588FE03A4D6EE6D003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A71972FE6DC4D448BD541C56AE846D73">
    <w:name w:val="EA71972FE6DC4D448BD541C56AE846D73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F2F867985BB48F48DCB7FD9FB4A2DDE3">
    <w:name w:val="4F2F867985BB48F48DCB7FD9FB4A2DDE3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11207A13EBE469A878CA485A362210C3">
    <w:name w:val="411207A13EBE469A878CA485A362210C3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8A1AC5C04A45F8974420C6AF88BD883">
    <w:name w:val="B58A1AC5C04A45F8974420C6AF88BD883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02E3CEB1FCF4535B334BAD5DEA1126A3">
    <w:name w:val="102E3CEB1FCF4535B334BAD5DEA1126A3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1A205F618AD43FAA86937938B44C4813">
    <w:name w:val="61A205F618AD43FAA86937938B44C4813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3400241119644F6A5E3E18653F2C52F3">
    <w:name w:val="B3400241119644F6A5E3E18653F2C52F3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9ED75D52CD499187578AE2B09950C54">
    <w:name w:val="469ED75D52CD499187578AE2B09950C54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3465FC2A7740F890DD56FDB2F33BF04">
    <w:name w:val="DF3465FC2A7740F890DD56FDB2F33BF04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FAC75A55AE47A4BD209B605B7A027C4">
    <w:name w:val="9CFAC75A55AE47A4BD209B605B7A027C4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710A834C944B8A62F3503BC317EA54">
    <w:name w:val="6C1710A834C944B8A62F3503BC317EA54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A3440434A14511A1ADBF1201416F054">
    <w:name w:val="4EA3440434A14511A1ADBF1201416F054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5EF5C04C3234C5588FE03A4D6EE6D004">
    <w:name w:val="85EF5C04C3234C5588FE03A4D6EE6D004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A71972FE6DC4D448BD541C56AE846D74">
    <w:name w:val="EA71972FE6DC4D448BD541C56AE846D74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F2F867985BB48F48DCB7FD9FB4A2DDE4">
    <w:name w:val="4F2F867985BB48F48DCB7FD9FB4A2DDE4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11207A13EBE469A878CA485A362210C4">
    <w:name w:val="411207A13EBE469A878CA485A362210C4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8A1AC5C04A45F8974420C6AF88BD884">
    <w:name w:val="B58A1AC5C04A45F8974420C6AF88BD884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02E3CEB1FCF4535B334BAD5DEA1126A4">
    <w:name w:val="102E3CEB1FCF4535B334BAD5DEA1126A4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1A205F618AD43FAA86937938B44C4814">
    <w:name w:val="61A205F618AD43FAA86937938B44C4814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3400241119644F6A5E3E18653F2C52F4">
    <w:name w:val="B3400241119644F6A5E3E18653F2C52F4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9ED75D52CD499187578AE2B09950C55">
    <w:name w:val="469ED75D52CD499187578AE2B09950C55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3465FC2A7740F890DD56FDB2F33BF05">
    <w:name w:val="DF3465FC2A7740F890DD56FDB2F33BF05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FAC75A55AE47A4BD209B605B7A027C5">
    <w:name w:val="9CFAC75A55AE47A4BD209B605B7A027C5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710A834C944B8A62F3503BC317EA55">
    <w:name w:val="6C1710A834C944B8A62F3503BC317EA55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A3440434A14511A1ADBF1201416F055">
    <w:name w:val="4EA3440434A14511A1ADBF1201416F055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5EF5C04C3234C5588FE03A4D6EE6D005">
    <w:name w:val="85EF5C04C3234C5588FE03A4D6EE6D005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A71972FE6DC4D448BD541C56AE846D75">
    <w:name w:val="EA71972FE6DC4D448BD541C56AE846D75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F2F867985BB48F48DCB7FD9FB4A2DDE5">
    <w:name w:val="4F2F867985BB48F48DCB7FD9FB4A2DDE5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11207A13EBE469A878CA485A362210C5">
    <w:name w:val="411207A13EBE469A878CA485A362210C5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8A1AC5C04A45F8974420C6AF88BD885">
    <w:name w:val="B58A1AC5C04A45F8974420C6AF88BD885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02E3CEB1FCF4535B334BAD5DEA1126A5">
    <w:name w:val="102E3CEB1FCF4535B334BAD5DEA1126A5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1A205F618AD43FAA86937938B44C4815">
    <w:name w:val="61A205F618AD43FAA86937938B44C4815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3400241119644F6A5E3E18653F2C52F5">
    <w:name w:val="B3400241119644F6A5E3E18653F2C52F5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9ED75D52CD499187578AE2B09950C56">
    <w:name w:val="469ED75D52CD499187578AE2B09950C56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3465FC2A7740F890DD56FDB2F33BF06">
    <w:name w:val="DF3465FC2A7740F890DD56FDB2F33BF06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FAC75A55AE47A4BD209B605B7A027C6">
    <w:name w:val="9CFAC75A55AE47A4BD209B605B7A027C6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710A834C944B8A62F3503BC317EA56">
    <w:name w:val="6C1710A834C944B8A62F3503BC317EA56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A3440434A14511A1ADBF1201416F056">
    <w:name w:val="4EA3440434A14511A1ADBF1201416F056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5EF5C04C3234C5588FE03A4D6EE6D006">
    <w:name w:val="85EF5C04C3234C5588FE03A4D6EE6D006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A71972FE6DC4D448BD541C56AE846D76">
    <w:name w:val="EA71972FE6DC4D448BD541C56AE846D76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F2F867985BB48F48DCB7FD9FB4A2DDE6">
    <w:name w:val="4F2F867985BB48F48DCB7FD9FB4A2DDE6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11207A13EBE469A878CA485A362210C6">
    <w:name w:val="411207A13EBE469A878CA485A362210C6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8A1AC5C04A45F8974420C6AF88BD886">
    <w:name w:val="B58A1AC5C04A45F8974420C6AF88BD886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02E3CEB1FCF4535B334BAD5DEA1126A6">
    <w:name w:val="102E3CEB1FCF4535B334BAD5DEA1126A6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1A205F618AD43FAA86937938B44C4816">
    <w:name w:val="61A205F618AD43FAA86937938B44C4816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3400241119644F6A5E3E18653F2C52F6">
    <w:name w:val="B3400241119644F6A5E3E18653F2C52F6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9ED75D52CD499187578AE2B09950C57">
    <w:name w:val="469ED75D52CD499187578AE2B09950C57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3465FC2A7740F890DD56FDB2F33BF07">
    <w:name w:val="DF3465FC2A7740F890DD56FDB2F33BF07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FAC75A55AE47A4BD209B605B7A027C7">
    <w:name w:val="9CFAC75A55AE47A4BD209B605B7A027C7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710A834C944B8A62F3503BC317EA57">
    <w:name w:val="6C1710A834C944B8A62F3503BC317EA57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A3440434A14511A1ADBF1201416F057">
    <w:name w:val="4EA3440434A14511A1ADBF1201416F057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5EF5C04C3234C5588FE03A4D6EE6D007">
    <w:name w:val="85EF5C04C3234C5588FE03A4D6EE6D007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A71972FE6DC4D448BD541C56AE846D77">
    <w:name w:val="EA71972FE6DC4D448BD541C56AE846D77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F2F867985BB48F48DCB7FD9FB4A2DDE7">
    <w:name w:val="4F2F867985BB48F48DCB7FD9FB4A2DDE7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11207A13EBE469A878CA485A362210C7">
    <w:name w:val="411207A13EBE469A878CA485A362210C7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8A1AC5C04A45F8974420C6AF88BD887">
    <w:name w:val="B58A1AC5C04A45F8974420C6AF88BD887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02E3CEB1FCF4535B334BAD5DEA1126A7">
    <w:name w:val="102E3CEB1FCF4535B334BAD5DEA1126A7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1A205F618AD43FAA86937938B44C4817">
    <w:name w:val="61A205F618AD43FAA86937938B44C4817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3400241119644F6A5E3E18653F2C52F7">
    <w:name w:val="B3400241119644F6A5E3E18653F2C52F7"/>
    <w:rsid w:val="001C7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9ED75D52CD499187578AE2B09950C58">
    <w:name w:val="469ED75D52CD499187578AE2B09950C58"/>
    <w:rsid w:val="006C71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3465FC2A7740F890DD56FDB2F33BF08">
    <w:name w:val="DF3465FC2A7740F890DD56FDB2F33BF08"/>
    <w:rsid w:val="006C71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FAC75A55AE47A4BD209B605B7A027C8">
    <w:name w:val="9CFAC75A55AE47A4BD209B605B7A027C8"/>
    <w:rsid w:val="006C71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710A834C944B8A62F3503BC317EA58">
    <w:name w:val="6C1710A834C944B8A62F3503BC317EA58"/>
    <w:rsid w:val="006C71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A3440434A14511A1ADBF1201416F058">
    <w:name w:val="4EA3440434A14511A1ADBF1201416F058"/>
    <w:rsid w:val="006C71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5EF5C04C3234C5588FE03A4D6EE6D008">
    <w:name w:val="85EF5C04C3234C5588FE03A4D6EE6D008"/>
    <w:rsid w:val="006C71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A71972FE6DC4D448BD541C56AE846D78">
    <w:name w:val="EA71972FE6DC4D448BD541C56AE846D78"/>
    <w:rsid w:val="006C71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F2F867985BB48F48DCB7FD9FB4A2DDE8">
    <w:name w:val="4F2F867985BB48F48DCB7FD9FB4A2DDE8"/>
    <w:rsid w:val="006C71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11207A13EBE469A878CA485A362210C8">
    <w:name w:val="411207A13EBE469A878CA485A362210C8"/>
    <w:rsid w:val="006C71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8A1AC5C04A45F8974420C6AF88BD888">
    <w:name w:val="B58A1AC5C04A45F8974420C6AF88BD888"/>
    <w:rsid w:val="006C71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02E3CEB1FCF4535B334BAD5DEA1126A8">
    <w:name w:val="102E3CEB1FCF4535B334BAD5DEA1126A8"/>
    <w:rsid w:val="006C71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1A205F618AD43FAA86937938B44C4818">
    <w:name w:val="61A205F618AD43FAA86937938B44C4818"/>
    <w:rsid w:val="006C71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3400241119644F6A5E3E18653F2C52F8">
    <w:name w:val="B3400241119644F6A5E3E18653F2C52F8"/>
    <w:rsid w:val="006C71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9ED75D52CD499187578AE2B09950C59">
    <w:name w:val="469ED75D52CD499187578AE2B09950C59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3465FC2A7740F890DD56FDB2F33BF09">
    <w:name w:val="DF3465FC2A7740F890DD56FDB2F33BF09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FAC75A55AE47A4BD209B605B7A027C9">
    <w:name w:val="9CFAC75A55AE47A4BD209B605B7A027C9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710A834C944B8A62F3503BC317EA59">
    <w:name w:val="6C1710A834C944B8A62F3503BC317EA59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A3440434A14511A1ADBF1201416F059">
    <w:name w:val="4EA3440434A14511A1ADBF1201416F059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5EF5C04C3234C5588FE03A4D6EE6D009">
    <w:name w:val="85EF5C04C3234C5588FE03A4D6EE6D009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A71972FE6DC4D448BD541C56AE846D79">
    <w:name w:val="EA71972FE6DC4D448BD541C56AE846D79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F2F867985BB48F48DCB7FD9FB4A2DDE9">
    <w:name w:val="4F2F867985BB48F48DCB7FD9FB4A2DDE9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11207A13EBE469A878CA485A362210C9">
    <w:name w:val="411207A13EBE469A878CA485A362210C9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8A1AC5C04A45F8974420C6AF88BD889">
    <w:name w:val="B58A1AC5C04A45F8974420C6AF88BD889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02E3CEB1FCF4535B334BAD5DEA1126A9">
    <w:name w:val="102E3CEB1FCF4535B334BAD5DEA1126A9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1A205F618AD43FAA86937938B44C4819">
    <w:name w:val="61A205F618AD43FAA86937938B44C4819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3400241119644F6A5E3E18653F2C52F9">
    <w:name w:val="B3400241119644F6A5E3E18653F2C52F9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9ED75D52CD499187578AE2B09950C510">
    <w:name w:val="469ED75D52CD499187578AE2B09950C510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3465FC2A7740F890DD56FDB2F33BF010">
    <w:name w:val="DF3465FC2A7740F890DD56FDB2F33BF010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FAC75A55AE47A4BD209B605B7A027C10">
    <w:name w:val="9CFAC75A55AE47A4BD209B605B7A027C10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710A834C944B8A62F3503BC317EA510">
    <w:name w:val="6C1710A834C944B8A62F3503BC317EA510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A3440434A14511A1ADBF1201416F0510">
    <w:name w:val="4EA3440434A14511A1ADBF1201416F0510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5EF5C04C3234C5588FE03A4D6EE6D0010">
    <w:name w:val="85EF5C04C3234C5588FE03A4D6EE6D0010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A71972FE6DC4D448BD541C56AE846D710">
    <w:name w:val="EA71972FE6DC4D448BD541C56AE846D710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F2F867985BB48F48DCB7FD9FB4A2DDE10">
    <w:name w:val="4F2F867985BB48F48DCB7FD9FB4A2DDE10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11207A13EBE469A878CA485A362210C10">
    <w:name w:val="411207A13EBE469A878CA485A362210C10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8A1AC5C04A45F8974420C6AF88BD8810">
    <w:name w:val="B58A1AC5C04A45F8974420C6AF88BD8810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02E3CEB1FCF4535B334BAD5DEA1126A10">
    <w:name w:val="102E3CEB1FCF4535B334BAD5DEA1126A10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1A205F618AD43FAA86937938B44C48110">
    <w:name w:val="61A205F618AD43FAA86937938B44C48110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3400241119644F6A5E3E18653F2C52F10">
    <w:name w:val="B3400241119644F6A5E3E18653F2C52F10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9ED75D52CD499187578AE2B09950C511">
    <w:name w:val="469ED75D52CD499187578AE2B09950C511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3465FC2A7740F890DD56FDB2F33BF011">
    <w:name w:val="DF3465FC2A7740F890DD56FDB2F33BF011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FAC75A55AE47A4BD209B605B7A027C11">
    <w:name w:val="9CFAC75A55AE47A4BD209B605B7A027C11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710A834C944B8A62F3503BC317EA511">
    <w:name w:val="6C1710A834C944B8A62F3503BC317EA511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A3440434A14511A1ADBF1201416F0511">
    <w:name w:val="4EA3440434A14511A1ADBF1201416F0511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5EF5C04C3234C5588FE03A4D6EE6D0011">
    <w:name w:val="85EF5C04C3234C5588FE03A4D6EE6D0011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A71972FE6DC4D448BD541C56AE846D711">
    <w:name w:val="EA71972FE6DC4D448BD541C56AE846D711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F2F867985BB48F48DCB7FD9FB4A2DDE11">
    <w:name w:val="4F2F867985BB48F48DCB7FD9FB4A2DDE11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11207A13EBE469A878CA485A362210C11">
    <w:name w:val="411207A13EBE469A878CA485A362210C11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8A1AC5C04A45F8974420C6AF88BD8811">
    <w:name w:val="B58A1AC5C04A45F8974420C6AF88BD8811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02E3CEB1FCF4535B334BAD5DEA1126A11">
    <w:name w:val="102E3CEB1FCF4535B334BAD5DEA1126A11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1A205F618AD43FAA86937938B44C48111">
    <w:name w:val="61A205F618AD43FAA86937938B44C48111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3400241119644F6A5E3E18653F2C52F11">
    <w:name w:val="B3400241119644F6A5E3E18653F2C52F11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9ED75D52CD499187578AE2B09950C512">
    <w:name w:val="469ED75D52CD499187578AE2B09950C512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3465FC2A7740F890DD56FDB2F33BF012">
    <w:name w:val="DF3465FC2A7740F890DD56FDB2F33BF012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FAC75A55AE47A4BD209B605B7A027C12">
    <w:name w:val="9CFAC75A55AE47A4BD209B605B7A027C12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710A834C944B8A62F3503BC317EA512">
    <w:name w:val="6C1710A834C944B8A62F3503BC317EA512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A3440434A14511A1ADBF1201416F0512">
    <w:name w:val="4EA3440434A14511A1ADBF1201416F0512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5EF5C04C3234C5588FE03A4D6EE6D0012">
    <w:name w:val="85EF5C04C3234C5588FE03A4D6EE6D0012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A71972FE6DC4D448BD541C56AE846D712">
    <w:name w:val="EA71972FE6DC4D448BD541C56AE846D712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F2F867985BB48F48DCB7FD9FB4A2DDE12">
    <w:name w:val="4F2F867985BB48F48DCB7FD9FB4A2DDE12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11207A13EBE469A878CA485A362210C12">
    <w:name w:val="411207A13EBE469A878CA485A362210C12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8A1AC5C04A45F8974420C6AF88BD8812">
    <w:name w:val="B58A1AC5C04A45F8974420C6AF88BD8812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02E3CEB1FCF4535B334BAD5DEA1126A12">
    <w:name w:val="102E3CEB1FCF4535B334BAD5DEA1126A12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67E161EB940467589DFE6FEB81DBFE5">
    <w:name w:val="867E161EB940467589DFE6FEB81DBFE5"/>
    <w:rsid w:val="00A54376"/>
  </w:style>
  <w:style w:type="paragraph" w:customStyle="1" w:styleId="BCE80A3035634DBDB649F94E6ED9FE1E">
    <w:name w:val="BCE80A3035634DBDB649F94E6ED9FE1E"/>
    <w:rsid w:val="00A54376"/>
  </w:style>
  <w:style w:type="paragraph" w:customStyle="1" w:styleId="60B6720816C6498E9C211AB7B588B37E">
    <w:name w:val="60B6720816C6498E9C211AB7B588B37E"/>
    <w:rsid w:val="00A54376"/>
  </w:style>
  <w:style w:type="paragraph" w:customStyle="1" w:styleId="469ED75D52CD499187578AE2B09950C513">
    <w:name w:val="469ED75D52CD499187578AE2B09950C513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3465FC2A7740F890DD56FDB2F33BF013">
    <w:name w:val="DF3465FC2A7740F890DD56FDB2F33BF013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FAC75A55AE47A4BD209B605B7A027C13">
    <w:name w:val="9CFAC75A55AE47A4BD209B605B7A027C13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710A834C944B8A62F3503BC317EA513">
    <w:name w:val="6C1710A834C944B8A62F3503BC317EA513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A3440434A14511A1ADBF1201416F0513">
    <w:name w:val="4EA3440434A14511A1ADBF1201416F0513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5EF5C04C3234C5588FE03A4D6EE6D0013">
    <w:name w:val="85EF5C04C3234C5588FE03A4D6EE6D0013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67E161EB940467589DFE6FEB81DBFE51">
    <w:name w:val="867E161EB940467589DFE6FEB81DBFE51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E80A3035634DBDB649F94E6ED9FE1E1">
    <w:name w:val="BCE80A3035634DBDB649F94E6ED9FE1E1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0B6720816C6498E9C211AB7B588B37E1">
    <w:name w:val="60B6720816C6498E9C211AB7B588B37E1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9ED75D52CD499187578AE2B09950C514">
    <w:name w:val="469ED75D52CD499187578AE2B09950C514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3465FC2A7740F890DD56FDB2F33BF014">
    <w:name w:val="DF3465FC2A7740F890DD56FDB2F33BF014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FAC75A55AE47A4BD209B605B7A027C14">
    <w:name w:val="9CFAC75A55AE47A4BD209B605B7A027C14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710A834C944B8A62F3503BC317EA514">
    <w:name w:val="6C1710A834C944B8A62F3503BC317EA514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A3440434A14511A1ADBF1201416F0514">
    <w:name w:val="4EA3440434A14511A1ADBF1201416F0514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5EF5C04C3234C5588FE03A4D6EE6D0014">
    <w:name w:val="85EF5C04C3234C5588FE03A4D6EE6D0014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67E161EB940467589DFE6FEB81DBFE52">
    <w:name w:val="867E161EB940467589DFE6FEB81DBFE52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E80A3035634DBDB649F94E6ED9FE1E2">
    <w:name w:val="BCE80A3035634DBDB649F94E6ED9FE1E2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0B6720816C6498E9C211AB7B588B37E2">
    <w:name w:val="60B6720816C6498E9C211AB7B588B37E2"/>
    <w:rsid w:val="00A5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C23FF52E3474D089FFB8E6D98E5AB2A">
    <w:name w:val="8C23FF52E3474D089FFB8E6D98E5AB2A"/>
    <w:rsid w:val="0098029F"/>
  </w:style>
  <w:style w:type="paragraph" w:customStyle="1" w:styleId="00CC67F1D41D4F13A78D146301FA1730">
    <w:name w:val="00CC67F1D41D4F13A78D146301FA1730"/>
    <w:rsid w:val="0098029F"/>
  </w:style>
  <w:style w:type="paragraph" w:customStyle="1" w:styleId="469ED75D52CD499187578AE2B09950C515">
    <w:name w:val="469ED75D52CD499187578AE2B09950C515"/>
    <w:rsid w:val="00980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3465FC2A7740F890DD56FDB2F33BF015">
    <w:name w:val="DF3465FC2A7740F890DD56FDB2F33BF015"/>
    <w:rsid w:val="00980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FAC75A55AE47A4BD209B605B7A027C15">
    <w:name w:val="9CFAC75A55AE47A4BD209B605B7A027C15"/>
    <w:rsid w:val="00980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710A834C944B8A62F3503BC317EA515">
    <w:name w:val="6C1710A834C944B8A62F3503BC317EA515"/>
    <w:rsid w:val="00980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A3440434A14511A1ADBF1201416F0515">
    <w:name w:val="4EA3440434A14511A1ADBF1201416F0515"/>
    <w:rsid w:val="00980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5EF5C04C3234C5588FE03A4D6EE6D0015">
    <w:name w:val="85EF5C04C3234C5588FE03A4D6EE6D0015"/>
    <w:rsid w:val="00980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67E161EB940467589DFE6FEB81DBFE53">
    <w:name w:val="867E161EB940467589DFE6FEB81DBFE53"/>
    <w:rsid w:val="00980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E80A3035634DBDB649F94E6ED9FE1E3">
    <w:name w:val="BCE80A3035634DBDB649F94E6ED9FE1E3"/>
    <w:rsid w:val="00980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0B6720816C6498E9C211AB7B588B37E3">
    <w:name w:val="60B6720816C6498E9C211AB7B588B37E3"/>
    <w:rsid w:val="00980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9ED75D52CD499187578AE2B09950C516">
    <w:name w:val="469ED75D52CD499187578AE2B09950C516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3465FC2A7740F890DD56FDB2F33BF016">
    <w:name w:val="DF3465FC2A7740F890DD56FDB2F33BF016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FAC75A55AE47A4BD209B605B7A027C16">
    <w:name w:val="9CFAC75A55AE47A4BD209B605B7A027C16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710A834C944B8A62F3503BC317EA516">
    <w:name w:val="6C1710A834C944B8A62F3503BC317EA516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A3440434A14511A1ADBF1201416F0516">
    <w:name w:val="4EA3440434A14511A1ADBF1201416F0516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5EF5C04C3234C5588FE03A4D6EE6D0016">
    <w:name w:val="85EF5C04C3234C5588FE03A4D6EE6D0016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67E161EB940467589DFE6FEB81DBFE54">
    <w:name w:val="867E161EB940467589DFE6FEB81DBFE54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E80A3035634DBDB649F94E6ED9FE1E4">
    <w:name w:val="BCE80A3035634DBDB649F94E6ED9FE1E4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0B6720816C6498E9C211AB7B588B37E4">
    <w:name w:val="60B6720816C6498E9C211AB7B588B37E4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9ED75D52CD499187578AE2B09950C517">
    <w:name w:val="469ED75D52CD499187578AE2B09950C517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3465FC2A7740F890DD56FDB2F33BF017">
    <w:name w:val="DF3465FC2A7740F890DD56FDB2F33BF017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FAC75A55AE47A4BD209B605B7A027C17">
    <w:name w:val="9CFAC75A55AE47A4BD209B605B7A027C17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710A834C944B8A62F3503BC317EA517">
    <w:name w:val="6C1710A834C944B8A62F3503BC317EA517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A3440434A14511A1ADBF1201416F0517">
    <w:name w:val="4EA3440434A14511A1ADBF1201416F0517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5EF5C04C3234C5588FE03A4D6EE6D0017">
    <w:name w:val="85EF5C04C3234C5588FE03A4D6EE6D0017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67E161EB940467589DFE6FEB81DBFE55">
    <w:name w:val="867E161EB940467589DFE6FEB81DBFE55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E80A3035634DBDB649F94E6ED9FE1E5">
    <w:name w:val="BCE80A3035634DBDB649F94E6ED9FE1E5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0B6720816C6498E9C211AB7B588B37E5">
    <w:name w:val="60B6720816C6498E9C211AB7B588B37E5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9ED75D52CD499187578AE2B09950C518">
    <w:name w:val="469ED75D52CD499187578AE2B09950C518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3465FC2A7740F890DD56FDB2F33BF018">
    <w:name w:val="DF3465FC2A7740F890DD56FDB2F33BF018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FAC75A55AE47A4BD209B605B7A027C18">
    <w:name w:val="9CFAC75A55AE47A4BD209B605B7A027C18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710A834C944B8A62F3503BC317EA518">
    <w:name w:val="6C1710A834C944B8A62F3503BC317EA518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A3440434A14511A1ADBF1201416F0518">
    <w:name w:val="4EA3440434A14511A1ADBF1201416F0518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5EF5C04C3234C5588FE03A4D6EE6D0018">
    <w:name w:val="85EF5C04C3234C5588FE03A4D6EE6D0018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67E161EB940467589DFE6FEB81DBFE56">
    <w:name w:val="867E161EB940467589DFE6FEB81DBFE56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E80A3035634DBDB649F94E6ED9FE1E6">
    <w:name w:val="BCE80A3035634DBDB649F94E6ED9FE1E6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0B6720816C6498E9C211AB7B588B37E6">
    <w:name w:val="60B6720816C6498E9C211AB7B588B37E6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9ED75D52CD499187578AE2B09950C519">
    <w:name w:val="469ED75D52CD499187578AE2B09950C519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3465FC2A7740F890DD56FDB2F33BF019">
    <w:name w:val="DF3465FC2A7740F890DD56FDB2F33BF019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FAC75A55AE47A4BD209B605B7A027C19">
    <w:name w:val="9CFAC75A55AE47A4BD209B605B7A027C19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710A834C944B8A62F3503BC317EA519">
    <w:name w:val="6C1710A834C944B8A62F3503BC317EA519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A3440434A14511A1ADBF1201416F0519">
    <w:name w:val="4EA3440434A14511A1ADBF1201416F0519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5EF5C04C3234C5588FE03A4D6EE6D0019">
    <w:name w:val="85EF5C04C3234C5588FE03A4D6EE6D0019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67E161EB940467589DFE6FEB81DBFE57">
    <w:name w:val="867E161EB940467589DFE6FEB81DBFE57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E80A3035634DBDB649F94E6ED9FE1E7">
    <w:name w:val="BCE80A3035634DBDB649F94E6ED9FE1E7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0B6720816C6498E9C211AB7B588B37E7">
    <w:name w:val="60B6720816C6498E9C211AB7B588B37E7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9ED75D52CD499187578AE2B09950C520">
    <w:name w:val="469ED75D52CD499187578AE2B09950C520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3465FC2A7740F890DD56FDB2F33BF020">
    <w:name w:val="DF3465FC2A7740F890DD56FDB2F33BF020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FAC75A55AE47A4BD209B605B7A027C20">
    <w:name w:val="9CFAC75A55AE47A4BD209B605B7A027C20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710A834C944B8A62F3503BC317EA520">
    <w:name w:val="6C1710A834C944B8A62F3503BC317EA520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A3440434A14511A1ADBF1201416F0520">
    <w:name w:val="4EA3440434A14511A1ADBF1201416F0520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5EF5C04C3234C5588FE03A4D6EE6D0020">
    <w:name w:val="85EF5C04C3234C5588FE03A4D6EE6D0020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67E161EB940467589DFE6FEB81DBFE58">
    <w:name w:val="867E161EB940467589DFE6FEB81DBFE58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E80A3035634DBDB649F94E6ED9FE1E8">
    <w:name w:val="BCE80A3035634DBDB649F94E6ED9FE1E8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0B6720816C6498E9C211AB7B588B37E8">
    <w:name w:val="60B6720816C6498E9C211AB7B588B37E8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9ED75D52CD499187578AE2B09950C521">
    <w:name w:val="469ED75D52CD499187578AE2B09950C521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3465FC2A7740F890DD56FDB2F33BF021">
    <w:name w:val="DF3465FC2A7740F890DD56FDB2F33BF021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FAC75A55AE47A4BD209B605B7A027C21">
    <w:name w:val="9CFAC75A55AE47A4BD209B605B7A027C21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710A834C944B8A62F3503BC317EA521">
    <w:name w:val="6C1710A834C944B8A62F3503BC317EA521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A3440434A14511A1ADBF1201416F0521">
    <w:name w:val="4EA3440434A14511A1ADBF1201416F0521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5EF5C04C3234C5588FE03A4D6EE6D0021">
    <w:name w:val="85EF5C04C3234C5588FE03A4D6EE6D0021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67E161EB940467589DFE6FEB81DBFE59">
    <w:name w:val="867E161EB940467589DFE6FEB81DBFE59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E80A3035634DBDB649F94E6ED9FE1E9">
    <w:name w:val="BCE80A3035634DBDB649F94E6ED9FE1E9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0B6720816C6498E9C211AB7B588B37E9">
    <w:name w:val="60B6720816C6498E9C211AB7B588B37E9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40A56FF1C7D4C499CE7AAC11F562D75">
    <w:name w:val="440A56FF1C7D4C499CE7AAC11F562D75"/>
    <w:rsid w:val="00A86B13"/>
    <w:rPr>
      <w:lang w:val="en-GB" w:eastAsia="en-GB"/>
    </w:rPr>
  </w:style>
  <w:style w:type="paragraph" w:customStyle="1" w:styleId="C83DD844637246BB8A85F80271F7A5A5">
    <w:name w:val="C83DD844637246BB8A85F80271F7A5A5"/>
    <w:rsid w:val="00A86B13"/>
    <w:rPr>
      <w:lang w:val="en-GB" w:eastAsia="en-GB"/>
    </w:rPr>
  </w:style>
  <w:style w:type="paragraph" w:customStyle="1" w:styleId="6A07BC4D5F824AAC9D4AD230BD2DFC2C">
    <w:name w:val="6A07BC4D5F824AAC9D4AD230BD2DFC2C"/>
    <w:rsid w:val="00A86B13"/>
    <w:rPr>
      <w:lang w:val="en-GB" w:eastAsia="en-GB"/>
    </w:rPr>
  </w:style>
  <w:style w:type="paragraph" w:customStyle="1" w:styleId="B2D6F322ECD3498F8FA8F81C472963A5">
    <w:name w:val="B2D6F322ECD3498F8FA8F81C472963A5"/>
    <w:rsid w:val="00A86B13"/>
    <w:rPr>
      <w:lang w:val="en-GB" w:eastAsia="en-GB"/>
    </w:rPr>
  </w:style>
  <w:style w:type="paragraph" w:customStyle="1" w:styleId="11C3FF672B1E4887BB1CFEB560FC95CC">
    <w:name w:val="11C3FF672B1E4887BB1CFEB560FC95CC"/>
    <w:rsid w:val="00A86B13"/>
    <w:rPr>
      <w:lang w:val="en-GB" w:eastAsia="en-GB"/>
    </w:rPr>
  </w:style>
  <w:style w:type="paragraph" w:customStyle="1" w:styleId="EC317FE8CCB44921AC6EF2A36DA03861">
    <w:name w:val="EC317FE8CCB44921AC6EF2A36DA03861"/>
    <w:rsid w:val="00A86B13"/>
    <w:rPr>
      <w:lang w:val="en-GB" w:eastAsia="en-GB"/>
    </w:rPr>
  </w:style>
  <w:style w:type="paragraph" w:customStyle="1" w:styleId="A1254189EDEF4A1FB66372E494767C09">
    <w:name w:val="A1254189EDEF4A1FB66372E494767C09"/>
    <w:rsid w:val="00A86B13"/>
    <w:rPr>
      <w:lang w:val="en-GB" w:eastAsia="en-GB"/>
    </w:rPr>
  </w:style>
  <w:style w:type="paragraph" w:customStyle="1" w:styleId="72A29A84CC584FADA092D70035BF3EDA">
    <w:name w:val="72A29A84CC584FADA092D70035BF3EDA"/>
    <w:rsid w:val="00A86B13"/>
    <w:rPr>
      <w:lang w:val="en-GB" w:eastAsia="en-GB"/>
    </w:rPr>
  </w:style>
  <w:style w:type="paragraph" w:customStyle="1" w:styleId="342E51A9B3534ED3B5A232227BC1BA07">
    <w:name w:val="342E51A9B3534ED3B5A232227BC1BA07"/>
    <w:rsid w:val="00A86B13"/>
    <w:rPr>
      <w:lang w:val="en-GB" w:eastAsia="en-GB"/>
    </w:rPr>
  </w:style>
  <w:style w:type="paragraph" w:customStyle="1" w:styleId="5A408BA7193541A1927273F047EE916F">
    <w:name w:val="5A408BA7193541A1927273F047EE916F"/>
    <w:rsid w:val="00A86B13"/>
    <w:rPr>
      <w:lang w:val="en-GB" w:eastAsia="en-GB"/>
    </w:rPr>
  </w:style>
  <w:style w:type="paragraph" w:customStyle="1" w:styleId="FB772AC7975346E1B4DC5DE459160658">
    <w:name w:val="FB772AC7975346E1B4DC5DE459160658"/>
    <w:rsid w:val="00A86B13"/>
    <w:rPr>
      <w:lang w:val="en-GB" w:eastAsia="en-GB"/>
    </w:rPr>
  </w:style>
  <w:style w:type="paragraph" w:customStyle="1" w:styleId="D393F72EB54E422999CC5D385F4D818C">
    <w:name w:val="D393F72EB54E422999CC5D385F4D818C"/>
    <w:rsid w:val="00A86B13"/>
    <w:rPr>
      <w:lang w:val="en-GB" w:eastAsia="en-GB"/>
    </w:rPr>
  </w:style>
  <w:style w:type="paragraph" w:customStyle="1" w:styleId="B2D6F322ECD3498F8FA8F81C472963A51">
    <w:name w:val="B2D6F322ECD3498F8FA8F81C472963A51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1C3FF672B1E4887BB1CFEB560FC95CC1">
    <w:name w:val="11C3FF672B1E4887BB1CFEB560FC95CC1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317FE8CCB44921AC6EF2A36DA038611">
    <w:name w:val="EC317FE8CCB44921AC6EF2A36DA038611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254189EDEF4A1FB66372E494767C091">
    <w:name w:val="A1254189EDEF4A1FB66372E494767C091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2A29A84CC584FADA092D70035BF3EDA1">
    <w:name w:val="72A29A84CC584FADA092D70035BF3EDA1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42E51A9B3534ED3B5A232227BC1BA071">
    <w:name w:val="342E51A9B3534ED3B5A232227BC1BA071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A408BA7193541A1927273F047EE916F1">
    <w:name w:val="5A408BA7193541A1927273F047EE916F1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B772AC7975346E1B4DC5DE4591606581">
    <w:name w:val="FB772AC7975346E1B4DC5DE4591606581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393F72EB54E422999CC5D385F4D818C1">
    <w:name w:val="D393F72EB54E422999CC5D385F4D818C1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D6F322ECD3498F8FA8F81C472963A52">
    <w:name w:val="B2D6F322ECD3498F8FA8F81C472963A52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1C3FF672B1E4887BB1CFEB560FC95CC2">
    <w:name w:val="11C3FF672B1E4887BB1CFEB560FC95CC2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317FE8CCB44921AC6EF2A36DA038612">
    <w:name w:val="EC317FE8CCB44921AC6EF2A36DA038612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254189EDEF4A1FB66372E494767C092">
    <w:name w:val="A1254189EDEF4A1FB66372E494767C092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2A29A84CC584FADA092D70035BF3EDA2">
    <w:name w:val="72A29A84CC584FADA092D70035BF3EDA2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42E51A9B3534ED3B5A232227BC1BA072">
    <w:name w:val="342E51A9B3534ED3B5A232227BC1BA072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A408BA7193541A1927273F047EE916F2">
    <w:name w:val="5A408BA7193541A1927273F047EE916F2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B772AC7975346E1B4DC5DE4591606582">
    <w:name w:val="FB772AC7975346E1B4DC5DE4591606582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393F72EB54E422999CC5D385F4D818C2">
    <w:name w:val="D393F72EB54E422999CC5D385F4D818C2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D6F322ECD3498F8FA8F81C472963A53">
    <w:name w:val="B2D6F322ECD3498F8FA8F81C472963A53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1C3FF672B1E4887BB1CFEB560FC95CC3">
    <w:name w:val="11C3FF672B1E4887BB1CFEB560FC95CC3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317FE8CCB44921AC6EF2A36DA038613">
    <w:name w:val="EC317FE8CCB44921AC6EF2A36DA038613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254189EDEF4A1FB66372E494767C093">
    <w:name w:val="A1254189EDEF4A1FB66372E494767C093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2A29A84CC584FADA092D70035BF3EDA3">
    <w:name w:val="72A29A84CC584FADA092D70035BF3EDA3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42E51A9B3534ED3B5A232227BC1BA073">
    <w:name w:val="342E51A9B3534ED3B5A232227BC1BA073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A408BA7193541A1927273F047EE916F3">
    <w:name w:val="5A408BA7193541A1927273F047EE916F3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B772AC7975346E1B4DC5DE4591606583">
    <w:name w:val="FB772AC7975346E1B4DC5DE4591606583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393F72EB54E422999CC5D385F4D818C3">
    <w:name w:val="D393F72EB54E422999CC5D385F4D818C3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D6F322ECD3498F8FA8F81C472963A54">
    <w:name w:val="B2D6F322ECD3498F8FA8F81C472963A54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1C3FF672B1E4887BB1CFEB560FC95CC4">
    <w:name w:val="11C3FF672B1E4887BB1CFEB560FC95CC4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317FE8CCB44921AC6EF2A36DA038614">
    <w:name w:val="EC317FE8CCB44921AC6EF2A36DA038614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254189EDEF4A1FB66372E494767C094">
    <w:name w:val="A1254189EDEF4A1FB66372E494767C094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2A29A84CC584FADA092D70035BF3EDA4">
    <w:name w:val="72A29A84CC584FADA092D70035BF3EDA4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42E51A9B3534ED3B5A232227BC1BA074">
    <w:name w:val="342E51A9B3534ED3B5A232227BC1BA074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A408BA7193541A1927273F047EE916F4">
    <w:name w:val="5A408BA7193541A1927273F047EE916F4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B772AC7975346E1B4DC5DE4591606584">
    <w:name w:val="FB772AC7975346E1B4DC5DE4591606584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393F72EB54E422999CC5D385F4D818C4">
    <w:name w:val="D393F72EB54E422999CC5D385F4D818C4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D6F322ECD3498F8FA8F81C472963A55">
    <w:name w:val="B2D6F322ECD3498F8FA8F81C472963A55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1C3FF672B1E4887BB1CFEB560FC95CC5">
    <w:name w:val="11C3FF672B1E4887BB1CFEB560FC95CC5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317FE8CCB44921AC6EF2A36DA038615">
    <w:name w:val="EC317FE8CCB44921AC6EF2A36DA038615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254189EDEF4A1FB66372E494767C095">
    <w:name w:val="A1254189EDEF4A1FB66372E494767C095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2A29A84CC584FADA092D70035BF3EDA5">
    <w:name w:val="72A29A84CC584FADA092D70035BF3EDA5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42E51A9B3534ED3B5A232227BC1BA075">
    <w:name w:val="342E51A9B3534ED3B5A232227BC1BA075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A408BA7193541A1927273F047EE916F5">
    <w:name w:val="5A408BA7193541A1927273F047EE916F5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B772AC7975346E1B4DC5DE4591606585">
    <w:name w:val="FB772AC7975346E1B4DC5DE4591606585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393F72EB54E422999CC5D385F4D818C5">
    <w:name w:val="D393F72EB54E422999CC5D385F4D818C5"/>
    <w:rsid w:val="00A8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7777C5-7B58-406F-8533-BA4EE58E1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S.93- Medical form FINAL</Template>
  <TotalTime>35</TotalTime>
  <Pages>2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Civil court</Company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Fathimath Yumna</cp:lastModifiedBy>
  <cp:revision>11</cp:revision>
  <cp:lastPrinted>2019-11-16T07:49:00Z</cp:lastPrinted>
  <dcterms:created xsi:type="dcterms:W3CDTF">2020-10-08T14:09:00Z</dcterms:created>
  <dcterms:modified xsi:type="dcterms:W3CDTF">2020-10-08T14:44:00Z</dcterms:modified>
</cp:coreProperties>
</file>